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BD" w:rsidRPr="0098327C" w:rsidRDefault="008A5913" w:rsidP="000B5480">
      <w:pPr>
        <w:pStyle w:val="Heading2"/>
        <w:jc w:val="center"/>
        <w:rPr>
          <w:rFonts w:ascii="Times New Roman" w:hAnsi="Times New Roman"/>
          <w:b/>
          <w:color w:val="000000"/>
          <w:sz w:val="24"/>
        </w:rPr>
      </w:pPr>
      <w:bookmarkStart w:id="0" w:name="_Toc190179616"/>
      <w:bookmarkStart w:id="1" w:name="_Toc190967355"/>
      <w:bookmarkStart w:id="2" w:name="_Toc190980779"/>
      <w:bookmarkStart w:id="3" w:name="_Toc200657428"/>
      <w:bookmarkStart w:id="4" w:name="_Toc200657636"/>
      <w:bookmarkStart w:id="5" w:name="_GoBack"/>
      <w:bookmarkEnd w:id="5"/>
      <w:r w:rsidRPr="0098327C">
        <w:rPr>
          <w:rFonts w:ascii="Times New Roman" w:hAnsi="Times New Roman"/>
          <w:b/>
          <w:color w:val="000000"/>
          <w:sz w:val="24"/>
        </w:rPr>
        <w:t>DAFTAR PUSTAKA</w:t>
      </w:r>
      <w:bookmarkEnd w:id="0"/>
      <w:bookmarkEnd w:id="1"/>
      <w:bookmarkEnd w:id="2"/>
      <w:bookmarkEnd w:id="3"/>
      <w:bookmarkEnd w:id="4"/>
    </w:p>
    <w:p w:rsidR="00B96A8B" w:rsidRPr="0098327C" w:rsidRDefault="00B96A8B" w:rsidP="00B96A8B">
      <w:pPr>
        <w:rPr>
          <w:rFonts w:ascii="Times New Roman" w:hAnsi="Times New Roman"/>
          <w:color w:val="000000"/>
          <w:sz w:val="24"/>
          <w:szCs w:val="24"/>
        </w:rPr>
      </w:pPr>
    </w:p>
    <w:p w:rsidR="001B7B2C" w:rsidRPr="00F16B01" w:rsidRDefault="001B7B2C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 xml:space="preserve">Alfabeta </w:t>
      </w:r>
      <w:r w:rsidR="002C3890" w:rsidRPr="00F16B01">
        <w:rPr>
          <w:rFonts w:ascii="Times New Roman" w:hAnsi="Times New Roman"/>
          <w:color w:val="000000"/>
          <w:sz w:val="24"/>
          <w:szCs w:val="24"/>
        </w:rPr>
        <w:t>Sugiyono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(2016). </w:t>
      </w:r>
      <w:r w:rsidRPr="00F16B01">
        <w:rPr>
          <w:rFonts w:ascii="Times New Roman" w:hAnsi="Times New Roman"/>
          <w:color w:val="000000"/>
          <w:sz w:val="24"/>
          <w:szCs w:val="24"/>
        </w:rPr>
        <w:t>Metode Penelitian Kuantitatif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 xml:space="preserve">Kualitatif 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Dan </w:t>
      </w:r>
      <w:r w:rsidRPr="00F16B01">
        <w:rPr>
          <w:rFonts w:ascii="Times New Roman" w:hAnsi="Times New Roman"/>
          <w:color w:val="000000"/>
          <w:sz w:val="24"/>
          <w:szCs w:val="24"/>
        </w:rPr>
        <w:t>R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&amp;</w:t>
      </w:r>
      <w:r w:rsidRPr="00F16B01">
        <w:rPr>
          <w:rFonts w:ascii="Times New Roman" w:hAnsi="Times New Roman"/>
          <w:color w:val="000000"/>
          <w:sz w:val="24"/>
          <w:szCs w:val="24"/>
        </w:rPr>
        <w:t>D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Bandung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F16B01">
        <w:rPr>
          <w:rFonts w:ascii="Times New Roman" w:hAnsi="Times New Roman"/>
          <w:color w:val="000000"/>
          <w:sz w:val="24"/>
          <w:szCs w:val="24"/>
        </w:rPr>
        <w:t>PT Alfabet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07085C" w:rsidRPr="00F16B01" w:rsidRDefault="0007085C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Amalia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Ismanto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(2023).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Pengaruh Layanan Bimbingan Kelompok 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Dengan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Teknik Problem Solving Terhadap Kecerdasan Emosional Siswa Kelas XI SMA Negeri 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1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Bangsri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 </w:t>
      </w:r>
      <w:r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JCOSE Jurnal Bimbingan Dan Konseling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FE5B3F" w:rsidRPr="00F16B01" w:rsidRDefault="008679E0" w:rsidP="002B252A">
      <w:pPr>
        <w:pStyle w:val="Bibliography"/>
        <w:spacing w:line="240" w:lineRule="auto"/>
        <w:ind w:left="720" w:hanging="720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Arifin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A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.,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Bachri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T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S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., &amp;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Hasan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K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 ( 2024). </w:t>
      </w:r>
      <w:r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Bimbingan Kelompok Berbasis Nilai Budaya Segulaha.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Sulawesi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Selatan: </w:t>
      </w:r>
      <w:r w:rsidR="005D2200" w:rsidRPr="00F16B01">
        <w:rPr>
          <w:rFonts w:ascii="Times New Roman" w:hAnsi="Times New Roman"/>
          <w:noProof/>
          <w:color w:val="000000"/>
          <w:sz w:val="24"/>
          <w:szCs w:val="24"/>
        </w:rPr>
        <w:t>Cendekia Publisher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.</w:t>
      </w:r>
    </w:p>
    <w:p w:rsidR="001B7B2C" w:rsidRPr="00F16B01" w:rsidRDefault="00B904E4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>Andini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R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</w:rPr>
        <w:t>Syaimi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K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U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(2022). </w:t>
      </w:r>
      <w:r w:rsidRPr="00F16B01">
        <w:rPr>
          <w:rFonts w:ascii="Times New Roman" w:hAnsi="Times New Roman"/>
          <w:color w:val="000000"/>
          <w:sz w:val="24"/>
          <w:szCs w:val="24"/>
        </w:rPr>
        <w:t xml:space="preserve">Hubungan Konsep Diri Dengan Perilaku Prokrastinasi Akademik Siswa MTS SKB 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3 </w:t>
      </w:r>
      <w:r w:rsidRPr="00F16B01">
        <w:rPr>
          <w:rFonts w:ascii="Times New Roman" w:hAnsi="Times New Roman"/>
          <w:color w:val="000000"/>
          <w:sz w:val="24"/>
          <w:szCs w:val="24"/>
        </w:rPr>
        <w:t xml:space="preserve">Menteri Sei Tontong Kecamatan Perbaungan Tahun Ajaran 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2021/2022. </w:t>
      </w:r>
      <w:r w:rsidRPr="00F16B01">
        <w:rPr>
          <w:rFonts w:ascii="Times New Roman" w:hAnsi="Times New Roman"/>
          <w:color w:val="000000"/>
          <w:sz w:val="24"/>
          <w:szCs w:val="24"/>
        </w:rPr>
        <w:t>ALACRITY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F16B01">
        <w:rPr>
          <w:rFonts w:ascii="Times New Roman" w:hAnsi="Times New Roman"/>
          <w:color w:val="000000"/>
          <w:sz w:val="24"/>
          <w:szCs w:val="24"/>
        </w:rPr>
        <w:t>Journal Of Education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1B7B2C" w:rsidRPr="00F16B01" w:rsidRDefault="001B7B2C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>Astuti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D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Dkk. 2023. </w:t>
      </w:r>
      <w:r w:rsidRPr="00F16B01">
        <w:rPr>
          <w:rFonts w:ascii="Times New Roman" w:hAnsi="Times New Roman"/>
          <w:color w:val="000000"/>
          <w:sz w:val="24"/>
          <w:szCs w:val="24"/>
        </w:rPr>
        <w:t>Pengaruh Layanan Bimbingan Kelompok Dengan Teknik Problem Solving Terhadap Minat Belajar Siswa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 xml:space="preserve">Jurnal Bimbingan 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Dan </w:t>
      </w:r>
      <w:r w:rsidRPr="00F16B01">
        <w:rPr>
          <w:rFonts w:ascii="Times New Roman" w:hAnsi="Times New Roman"/>
          <w:color w:val="000000"/>
          <w:sz w:val="24"/>
          <w:szCs w:val="24"/>
        </w:rPr>
        <w:t>Konseling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07085C" w:rsidRPr="00F16B01" w:rsidRDefault="0007085C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Auladi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Fitritana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Pujowati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(2023).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Meningkatkan Konsep Diri Siswa 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Melalui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Layanan Bimbingan Kelompok 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Dengan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Teknik Sosiodrama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 </w:t>
      </w:r>
      <w:r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Jurnal Pendidikan Guru Profesional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30448" w:rsidRDefault="000B3BFD" w:rsidP="00F16B01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Aulia, R. R., &amp; Saragih, N. A. (2024). PENGARUH LAYANAN BIMBINGAN KELOMPOK TERHADAP PERILAKU BULLYING PADA SISWA KELAS X DISMA NEGERI 14 MEDAN </w:t>
      </w:r>
      <w:r w:rsidRPr="00F16B01">
        <w:rPr>
          <w:rFonts w:ascii="Times New Roman" w:hAnsi="Times New Roman"/>
          <w:sz w:val="24"/>
          <w:szCs w:val="24"/>
          <w:shd w:val="clear" w:color="auto" w:fill="FFFFFF"/>
        </w:rPr>
        <w:t>TAHUN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AJARAN 2022/2023.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Variable Research Journal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(01), 86-98.</w:t>
      </w:r>
    </w:p>
    <w:p w:rsidR="00280530" w:rsidRPr="00280530" w:rsidRDefault="00280530" w:rsidP="00F16B01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32"/>
          <w:szCs w:val="24"/>
          <w:shd w:val="clear" w:color="auto" w:fill="FFFFFF"/>
        </w:rPr>
      </w:pPr>
      <w:r w:rsidRPr="00280530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Dewi, I. S., &amp; Fauzi, I. (2021, June). Layanan Informasi Dengan Metode Problem Solving Bagi Guru Dalam Meningkatkan Kesiapan Kerja Siswa. In </w:t>
      </w:r>
      <w:r w:rsidRPr="00280530">
        <w:rPr>
          <w:rFonts w:ascii="Times New Roman" w:hAnsi="Times New Roman"/>
          <w:i/>
          <w:iCs/>
          <w:color w:val="222222"/>
          <w:sz w:val="24"/>
          <w:szCs w:val="20"/>
          <w:shd w:val="clear" w:color="auto" w:fill="FFFFFF"/>
        </w:rPr>
        <w:t>Prosiding Seminar Nasional Hasil Pengabdian</w:t>
      </w:r>
      <w:r w:rsidRPr="00280530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 (Vol. 4, No. 1, pp. 135-145).</w:t>
      </w:r>
    </w:p>
    <w:p w:rsidR="00F16B01" w:rsidRDefault="00F16B01" w:rsidP="00F16B01">
      <w:pPr>
        <w:spacing w:line="240" w:lineRule="auto"/>
        <w:ind w:left="720" w:hanging="720"/>
        <w:jc w:val="both"/>
        <w:rPr>
          <w:rFonts w:ascii="Times New Roman" w:hAnsi="Times New Roman"/>
          <w:sz w:val="24"/>
        </w:rPr>
      </w:pPr>
      <w:r w:rsidRPr="00F16B01">
        <w:rPr>
          <w:rFonts w:ascii="Times New Roman" w:hAnsi="Times New Roman"/>
          <w:sz w:val="24"/>
        </w:rPr>
        <w:lastRenderedPageBreak/>
        <w:t>Dewi, Ika Sandra, Nadia Patoluna Dalimunthe, and Nursakbaniah Nursakbaniah. "Motivasi Belajar Siswa Kelas Xi Melalui Layanan Bimbingan Kelompok Di Smk Negeri 1 Perbaungan." Jurnal Pendidikan Dan Konseling (Jpdk) 5.1 (2023): 5077-5081.</w:t>
      </w:r>
    </w:p>
    <w:p w:rsidR="00071A08" w:rsidRPr="00071A08" w:rsidRDefault="00071A08" w:rsidP="00071A0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 w:hanging="720"/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Hamdi, S. A., Bahruddin. 2014. </w:t>
      </w:r>
      <w:r w:rsidRPr="004F1EFA">
        <w:rPr>
          <w:rFonts w:ascii="Times New Roman" w:eastAsia="Times New Roman" w:hAnsi="Times New Roman"/>
          <w:i/>
          <w:sz w:val="24"/>
          <w:szCs w:val="24"/>
        </w:rPr>
        <w:t>Metode Penelitian Kuantitatif Aplikasi Dalam Pendidikan.</w:t>
      </w:r>
      <w:r>
        <w:rPr>
          <w:rFonts w:ascii="Times New Roman" w:eastAsia="Times New Roman" w:hAnsi="Times New Roman"/>
          <w:sz w:val="24"/>
          <w:szCs w:val="24"/>
        </w:rPr>
        <w:t xml:space="preserve"> Yogyakarta : CV BUDI UTAMA.</w:t>
      </w:r>
    </w:p>
    <w:p w:rsidR="00071A08" w:rsidRPr="00071A08" w:rsidRDefault="00071A08" w:rsidP="00071A0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 w:hanging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Hardani, dkk. 2020</w:t>
      </w:r>
      <w:r w:rsidRPr="0024078B">
        <w:rPr>
          <w:rFonts w:ascii="Times New Roman" w:eastAsia="Times New Roman" w:hAnsi="Times New Roman"/>
          <w:i/>
          <w:sz w:val="24"/>
          <w:szCs w:val="24"/>
        </w:rPr>
        <w:t>. Metode Penelitian Kualitatif &amp; Kuantitatif</w:t>
      </w:r>
      <w:r>
        <w:rPr>
          <w:rFonts w:ascii="Times New Roman" w:eastAsia="Times New Roman" w:hAnsi="Times New Roman"/>
          <w:sz w:val="24"/>
          <w:szCs w:val="24"/>
        </w:rPr>
        <w:t>. Yogyakarta : CV. Pustaka Ilmu Group Yogyakarta.</w:t>
      </w:r>
    </w:p>
    <w:p w:rsidR="00C447F5" w:rsidRPr="00F16B01" w:rsidRDefault="00C447F5" w:rsidP="002B252A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Hutasuhut, D. H., Fadlan, M. N., &amp; Yarshal, D. (2023). Mengurangi Penyebab Plagiat pada Tugas Akhir Semester Melalui Bimbingan Kelompok Mahasiswa BK Universitas Muslim Nusantara Alwashliyah.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Journal on Education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5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(2), 3023-3027.</w:t>
      </w:r>
    </w:p>
    <w:p w:rsidR="00F16B01" w:rsidRPr="00F16B01" w:rsidRDefault="00F16B01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sz w:val="24"/>
          <w:szCs w:val="24"/>
        </w:rPr>
        <w:t>Hutasuhut, Dina Hidayati, Muhammad Noer Fadlan, and Dinda Yarshal. "Mengurangi Penyebab Plagiat pada Tugas Akhir Semester Melalui Bimbingan Kelompok Mahasiswa BK Universitas Muslim Nusantara Alwashliyah." Journal on Education 5.2 (2023): 3023-3027.</w:t>
      </w:r>
    </w:p>
    <w:p w:rsidR="001341C4" w:rsidRDefault="001341C4" w:rsidP="002B252A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  <w:r w:rsidRPr="00F16B01">
        <w:rPr>
          <w:rFonts w:ascii="Times New Roman" w:hAnsi="Times New Roman"/>
          <w:noProof/>
          <w:sz w:val="24"/>
          <w:szCs w:val="24"/>
        </w:rPr>
        <w:t xml:space="preserve">KIP UMNAW. (2024). </w:t>
      </w:r>
      <w:r w:rsidRPr="00F16B01">
        <w:rPr>
          <w:rFonts w:ascii="Times New Roman" w:hAnsi="Times New Roman"/>
          <w:i/>
          <w:iCs/>
          <w:noProof/>
          <w:sz w:val="24"/>
          <w:szCs w:val="24"/>
        </w:rPr>
        <w:t>Pedoman Penulisan Skripsi Fakultas Keguruan dan Ilmu Pendidikan UMN Al-Washliyah Medan</w:t>
      </w:r>
      <w:r w:rsidRPr="00F16B01">
        <w:rPr>
          <w:rFonts w:ascii="Times New Roman" w:hAnsi="Times New Roman"/>
          <w:noProof/>
          <w:sz w:val="24"/>
          <w:szCs w:val="24"/>
        </w:rPr>
        <w:t>. UMN Al-Washliyah.</w:t>
      </w:r>
    </w:p>
    <w:p w:rsidR="00280530" w:rsidRDefault="00280530" w:rsidP="002B252A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rPr>
          <w:rFonts w:ascii="Times New Roman" w:hAnsi="Times New Roman"/>
          <w:noProof/>
          <w:sz w:val="24"/>
          <w:szCs w:val="24"/>
        </w:rPr>
      </w:pPr>
    </w:p>
    <w:p w:rsidR="00F16B01" w:rsidRPr="00F16B01" w:rsidRDefault="00280530" w:rsidP="0028053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20" w:hanging="720"/>
        <w:jc w:val="both"/>
        <w:rPr>
          <w:rFonts w:ascii="Times New Roman" w:hAnsi="Times New Roman"/>
          <w:sz w:val="24"/>
          <w:szCs w:val="24"/>
        </w:rPr>
      </w:pPr>
      <w:r w:rsidRPr="00F1118F">
        <w:rPr>
          <w:rFonts w:ascii="Times New Roman" w:hAnsi="Times New Roman"/>
          <w:sz w:val="24"/>
          <w:szCs w:val="24"/>
        </w:rPr>
        <w:t xml:space="preserve">Kumara, R. A. 2017. </w:t>
      </w:r>
      <w:r w:rsidRPr="00F1118F">
        <w:rPr>
          <w:rFonts w:ascii="Times New Roman" w:hAnsi="Times New Roman"/>
          <w:i/>
          <w:sz w:val="24"/>
          <w:szCs w:val="24"/>
        </w:rPr>
        <w:t>Bimbingan Kelompok</w:t>
      </w:r>
      <w:r w:rsidRPr="00F1118F">
        <w:rPr>
          <w:rFonts w:ascii="Times New Roman" w:hAnsi="Times New Roman"/>
          <w:sz w:val="24"/>
          <w:szCs w:val="24"/>
        </w:rPr>
        <w:t>. Yogyakarta : Universitas Ahmad Dahlan</w:t>
      </w:r>
      <w:r>
        <w:rPr>
          <w:rFonts w:ascii="Times New Roman" w:hAnsi="Times New Roman"/>
          <w:sz w:val="24"/>
          <w:szCs w:val="24"/>
        </w:rPr>
        <w:t>.</w:t>
      </w:r>
    </w:p>
    <w:p w:rsidR="00B96A8B" w:rsidRDefault="003C7B63" w:rsidP="002B252A">
      <w:pPr>
        <w:spacing w:line="240" w:lineRule="auto"/>
        <w:ind w:left="720" w:hanging="720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F16B01">
        <w:rPr>
          <w:rFonts w:ascii="Times New Roman" w:hAnsi="Times New Roman"/>
          <w:noProof/>
          <w:color w:val="000000"/>
          <w:sz w:val="24"/>
          <w:szCs w:val="24"/>
        </w:rPr>
        <w:t>Ghufron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M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N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., &amp;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Risnawati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R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 (2010). </w:t>
      </w:r>
      <w:r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Teori</w:t>
      </w:r>
      <w:r w:rsidR="008679E0"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-</w:t>
      </w:r>
      <w:r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Teori Psikologi</w:t>
      </w:r>
      <w:r w:rsidR="008679E0"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.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Jogjakarta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: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Ar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>-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Ruzz Media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>.</w:t>
      </w:r>
    </w:p>
    <w:p w:rsidR="00C53886" w:rsidRDefault="00C53886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>Ilmiati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E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(2020). </w:t>
      </w:r>
      <w:r w:rsidRPr="00F16B01">
        <w:rPr>
          <w:rFonts w:ascii="Times New Roman" w:hAnsi="Times New Roman"/>
          <w:color w:val="000000"/>
          <w:sz w:val="24"/>
          <w:szCs w:val="24"/>
        </w:rPr>
        <w:t>Penggunaan Teknik Problem Solving Dalam Bimbingan Kelompok Untuk Menurunkan Kesulitan Belajar Siswa SMP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PD ABKIN JATIM Open Journal System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C932F9" w:rsidRPr="00C932F9" w:rsidRDefault="00C932F9" w:rsidP="00C932F9">
      <w:pPr>
        <w:spacing w:line="240" w:lineRule="auto"/>
        <w:ind w:left="720" w:hanging="720"/>
        <w:jc w:val="both"/>
        <w:rPr>
          <w:rFonts w:ascii="Times New Roman" w:hAnsi="Times New Roman"/>
          <w:noProof/>
          <w:color w:val="000000"/>
          <w:sz w:val="32"/>
          <w:szCs w:val="24"/>
        </w:rPr>
      </w:pPr>
      <w:r w:rsidRPr="00C932F9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Latifah Hanum, S., &amp; Dewi, I. S. (2022). Pengaruh Layanan Bimbingan Kelompok Terhadap Perilaku Membolos Siswa Kelas XI SMA Negeri 1 Sei Suka TA 2021/2022. </w:t>
      </w:r>
      <w:r w:rsidRPr="00C932F9">
        <w:rPr>
          <w:rFonts w:ascii="Times New Roman" w:hAnsi="Times New Roman"/>
          <w:i/>
          <w:iCs/>
          <w:color w:val="222222"/>
          <w:sz w:val="24"/>
          <w:szCs w:val="20"/>
          <w:shd w:val="clear" w:color="auto" w:fill="FFFFFF"/>
        </w:rPr>
        <w:t>Education Achievement: Journal of Science and Research</w:t>
      </w:r>
      <w:r w:rsidRPr="00C932F9">
        <w:rPr>
          <w:rFonts w:ascii="Times New Roman" w:hAnsi="Times New Roman"/>
          <w:color w:val="222222"/>
          <w:sz w:val="24"/>
          <w:szCs w:val="20"/>
          <w:shd w:val="clear" w:color="auto" w:fill="FFFFFF"/>
        </w:rPr>
        <w:t>, 119-135.</w:t>
      </w:r>
    </w:p>
    <w:p w:rsidR="00C53886" w:rsidRPr="00F16B01" w:rsidRDefault="00C53886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lastRenderedPageBreak/>
        <w:t>Nisa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M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., </w:t>
      </w:r>
      <w:r w:rsidRPr="00F16B01">
        <w:rPr>
          <w:rFonts w:ascii="Times New Roman" w:hAnsi="Times New Roman"/>
          <w:color w:val="000000"/>
          <w:sz w:val="24"/>
          <w:szCs w:val="24"/>
        </w:rPr>
        <w:t>Handoyo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W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</w:rPr>
        <w:t>Conia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P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D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D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(2022). </w:t>
      </w:r>
      <w:r w:rsidRPr="00F16B01">
        <w:rPr>
          <w:rFonts w:ascii="Times New Roman" w:hAnsi="Times New Roman"/>
          <w:color w:val="000000"/>
          <w:sz w:val="24"/>
          <w:szCs w:val="24"/>
        </w:rPr>
        <w:t>Pengaruh Bimbingan Kelompok Dengan Teknik Problem Solving Untuk Meningkatkan Kemandirian Belajar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Jurnal Bimbingan Dan Konseling Indonesia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BE2497" w:rsidRPr="00F16B01" w:rsidRDefault="00BE2497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Novita, L. (2021). Pengaruh konsep diri terhadap kepercayaan diri siswa. </w:t>
      </w:r>
      <w:r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Jurnal Pendidikan dan Pengajaran Guru Sekolah Dasar (JPPGuseda)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B3BFD" w:rsidRPr="00F16B01" w:rsidRDefault="000B3BFD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Pratama, S., &amp; Saragih, N. A. (2022). Hubungan konsep diri dengan kepercayaan diri pada siswa smk melati perbaungan tahun ajaran 2021/2022.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Cybernetics: journal educational research and social studies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88-103.</w:t>
      </w:r>
    </w:p>
    <w:p w:rsidR="00C53886" w:rsidRPr="00F16B01" w:rsidRDefault="00C53886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>Putri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F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M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., </w:t>
      </w:r>
      <w:r w:rsidRPr="00F16B01">
        <w:rPr>
          <w:rFonts w:ascii="Times New Roman" w:hAnsi="Times New Roman"/>
          <w:color w:val="000000"/>
          <w:sz w:val="24"/>
          <w:szCs w:val="24"/>
        </w:rPr>
        <w:t>Ismanto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H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S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</w:rPr>
        <w:t>Setiawan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(2024). </w:t>
      </w:r>
      <w:r w:rsidRPr="00F16B01">
        <w:rPr>
          <w:rFonts w:ascii="Times New Roman" w:hAnsi="Times New Roman"/>
          <w:color w:val="000000"/>
          <w:sz w:val="24"/>
          <w:szCs w:val="24"/>
        </w:rPr>
        <w:t xml:space="preserve">Pengaruh Bimbingan Kelompok Dengan Teknik Problem Solving Untuk Meningkatkan Hasil Belajar Siswa Kelas Viii Smp N 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2 </w:t>
      </w:r>
      <w:r w:rsidRPr="00F16B01">
        <w:rPr>
          <w:rFonts w:ascii="Times New Roman" w:hAnsi="Times New Roman"/>
          <w:color w:val="000000"/>
          <w:sz w:val="24"/>
          <w:szCs w:val="24"/>
        </w:rPr>
        <w:t>Tegowanu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Didaktik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F16B01">
        <w:rPr>
          <w:rFonts w:ascii="Times New Roman" w:hAnsi="Times New Roman"/>
          <w:color w:val="000000"/>
          <w:sz w:val="24"/>
          <w:szCs w:val="24"/>
        </w:rPr>
        <w:t>Jurnal Ilmiah Pgsd Stkip Subang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8679E0" w:rsidRPr="00F16B01" w:rsidRDefault="008679E0" w:rsidP="002B252A">
      <w:pPr>
        <w:pStyle w:val="Bibliography"/>
        <w:spacing w:line="240" w:lineRule="auto"/>
        <w:ind w:left="720" w:hanging="720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Rahmi, S., Sovayunanto, R., Febriyanti, F., &amp; Dirmawana, S. (2023). </w:t>
      </w:r>
      <w:r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Panduan Bimbingan Dan Konseling Kelompok Dengan Teknik Psikodrama.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 Aceh: Syiah Kuala University.</w:t>
      </w:r>
    </w:p>
    <w:p w:rsidR="001B72BA" w:rsidRPr="00F16B01" w:rsidRDefault="001B72BA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Ramadan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Hasibuan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U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Ningsih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Azhari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A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 (2024). Efektifitas Layanan Bimbingan Kelompok Dalam Pendekatan Behavior Dalam Meningkatkan Motivasi Belajar Siswa. </w:t>
      </w:r>
      <w:r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Jurnal Kualitas </w:t>
      </w:r>
      <w:r w:rsidR="008679E0"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Pendidikan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3F6653" w:rsidRDefault="003F6653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Risal, H. G., &amp; Alam, F. A. (2021). Upaya meningkatkan hubungan sosial antar teman sebaya melalui layanan bimbingan disekolah. </w:t>
      </w:r>
      <w:r w:rsidRPr="00F16B0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Jurnal Bimbingan Konseling dan Psikologi,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 (1), 1-10.</w:t>
      </w:r>
    </w:p>
    <w:p w:rsidR="00280530" w:rsidRPr="00F16B01" w:rsidRDefault="00280530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</w:rPr>
        <w:t xml:space="preserve">Ridhahani. 2020. </w:t>
      </w:r>
      <w:r w:rsidRPr="002663D4">
        <w:rPr>
          <w:rFonts w:ascii="Times New Roman" w:eastAsia="Times New Roman" w:hAnsi="Times New Roman"/>
          <w:i/>
          <w:sz w:val="24"/>
          <w:szCs w:val="24"/>
        </w:rPr>
        <w:t>Metodologi Penelitian Dasar Bagi Mahasiswa dalam Peneliti Pemula.</w:t>
      </w:r>
      <w:r>
        <w:rPr>
          <w:rFonts w:ascii="Times New Roman" w:eastAsia="Times New Roman" w:hAnsi="Times New Roman"/>
          <w:sz w:val="24"/>
          <w:szCs w:val="24"/>
        </w:rPr>
        <w:t xml:space="preserve"> Banjarmasin : Pascasarjana Universitas Islam Negeri Antasari</w:t>
      </w:r>
    </w:p>
    <w:p w:rsidR="003F6653" w:rsidRPr="00F16B01" w:rsidRDefault="003C7B63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>Rosidah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(2016). </w:t>
      </w:r>
      <w:r w:rsidRPr="00F16B01">
        <w:rPr>
          <w:rFonts w:ascii="Times New Roman" w:hAnsi="Times New Roman"/>
          <w:color w:val="000000"/>
          <w:sz w:val="24"/>
          <w:szCs w:val="24"/>
        </w:rPr>
        <w:t>Bimbingan Kelompok Melalui Teknik Problem Solving Untuk Meningkatkan Penyesuaian Diri Siswa Terisolir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Jurnal Fokus Konseling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07085C" w:rsidRPr="00F16B01" w:rsidRDefault="0007085C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Sandyariesta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D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Yuliejantiningsih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Y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Hartini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(2020). </w:t>
      </w:r>
      <w:r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Pengaruh Layanan Bimbingan Kelompok Dengan Teknik Problem Solving Terhadap Kemandirian Belajar Siswa Kelas X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 </w:t>
      </w:r>
      <w:r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Empati</w:t>
      </w:r>
      <w:r w:rsidR="008679E0"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-</w:t>
      </w:r>
      <w:r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Jurnal Bimbingan </w:t>
      </w:r>
      <w:r w:rsidR="008679E0"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 xml:space="preserve">Dan </w:t>
      </w:r>
      <w:r w:rsidRPr="00F16B01">
        <w:rPr>
          <w:rFonts w:ascii="Times New Roman" w:hAnsi="Times New Roman"/>
          <w:i/>
          <w:iCs/>
          <w:color w:val="000000"/>
          <w:sz w:val="24"/>
          <w:szCs w:val="24"/>
          <w:shd w:val="clear" w:color="auto" w:fill="FFFFFF"/>
        </w:rPr>
        <w:t>Konseling</w:t>
      </w:r>
      <w:r w:rsidR="008679E0" w:rsidRPr="00F16B0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B3BFD" w:rsidRPr="00F16B01" w:rsidRDefault="000B3BFD" w:rsidP="002B252A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Saragih, N. A., Asmah, N., &amp; Putri, E. (2019, February). Interaksi Sosial Siswa SMP Dalam Layanan Bimbingan Kelompok Ditinjau Dari Segi Gender. In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Prosiding Seminar Nasional Hasil Penelitian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(Vol. 2, No. 1, pp. 641-647).</w:t>
      </w:r>
    </w:p>
    <w:p w:rsidR="000B3BFD" w:rsidRPr="00F16B01" w:rsidRDefault="000B3BFD" w:rsidP="002B252A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Saragih, N. A., Putri, E., &amp; Asmah, N. (2018). Pengaruh Gender Terhadap Interaksi Sosial Dalam Pelaksanaan Layanan Bimbingan Kelompok Siswa SMP.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ENLIGHTEN: Jurnal Bimbingan Konseling Islam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(1), 21-31.</w:t>
      </w:r>
    </w:p>
    <w:p w:rsidR="000B3BFD" w:rsidRDefault="000B3BFD" w:rsidP="002B252A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Sipayung, S. A. A., Saragih, N. A., Lubis, L. S. P., &amp; Sipahutar, K. (2025). Efektivitas Layanan Bimbingan Kelompok Dengan Media Kartu Karir untuk Meningkatkan Pemahaman Karir Peserta Didik Kelas XI Zainul Arifin SMA Negeri 15 Medan.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MUDABBIR Journal Research and Education Studies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5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(2), 16-24.</w:t>
      </w:r>
    </w:p>
    <w:p w:rsidR="00071A08" w:rsidRPr="00071A08" w:rsidRDefault="00071A08" w:rsidP="002B252A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 w:rsidRPr="00071A08">
        <w:rPr>
          <w:rFonts w:ascii="Times New Roman" w:hAnsi="Times New Roman"/>
          <w:sz w:val="24"/>
        </w:rPr>
        <w:t>Sonjaya, R. P., Aliyya, F. R., Naufal, S., &amp; Nursalman, M. (2025). Pengujian Prasyarat Analisis Data Nilai Kelas: Uji Normalitas dan Uji Homogenitas. Jurnal Pendidikan Tambusai, 9(1), 1627–1639.</w:t>
      </w:r>
    </w:p>
    <w:p w:rsidR="000B3BFD" w:rsidRPr="00F16B01" w:rsidRDefault="000B3BFD" w:rsidP="00CC07FF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>Sugiyono. (2013). Metode Penelitian Kuantitatif, Kualitatif, dan R&amp;D. Bandung.</w:t>
      </w:r>
    </w:p>
    <w:p w:rsidR="000B3BFD" w:rsidRPr="00F16B01" w:rsidRDefault="000B3BFD" w:rsidP="00CC07FF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Syaimi, K. U. (2019). Pengaruh Layanan Bimbingan Kelompok dengan Teknik Sosiodrama untuk Meningkatkan Keterampilan Komunikasi Interpersonal Siswa Kelas X Smk Triguna.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Al-Mursyid: Jurnal Ikatan Alumni Bimbingan dan Konseling Islam (IKABKI)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1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(1).</w:t>
      </w:r>
    </w:p>
    <w:p w:rsidR="000B3BFD" w:rsidRPr="00F16B01" w:rsidRDefault="000B3BFD" w:rsidP="00CC07FF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Syaimi, K. U., &amp; Putra, S. (2020). Pengaruh Layanan Bimbingan Kelompok dengan Menggunakan Teknik Six Thinking Hats untuk Mengatasi Kejenuhan Belajar.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Jurnal Genta Mulia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 </w:t>
      </w:r>
      <w:r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11</w:t>
      </w: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(2).</w:t>
      </w:r>
    </w:p>
    <w:p w:rsidR="00F16B01" w:rsidRPr="00F16B01" w:rsidRDefault="00F16B01" w:rsidP="00CC07FF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sz w:val="24"/>
          <w:szCs w:val="24"/>
        </w:rPr>
        <w:lastRenderedPageBreak/>
        <w:t>Syaimi, Khairina Ulfa, and San Putra. "Pengaruh Layanan Bimbingan Kelompok dengan Menggunakan Teknik Six Thinking Hats untuk Mengatasi Kejenuhan Belajar." Jurnal Genta Mulia 11.2 (2020).</w:t>
      </w:r>
    </w:p>
    <w:p w:rsidR="00BC3885" w:rsidRDefault="00B36C19" w:rsidP="00CC07FF">
      <w:pPr>
        <w:spacing w:line="240" w:lineRule="auto"/>
        <w:ind w:left="720" w:hanging="720"/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Sembiring,S. F. B.,&amp; </w:t>
      </w:r>
      <w:r w:rsidR="000B3BFD"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Syaimi, K. U. (2022). Pengaruh Layanan Bimbingan Kelompok Terhadap Pemahaman Bahaya Pernikahan Dini Pada Siswa Kelas XI Di SMA Negeri 1 STM Hilir Tahun Ajaran 2021/2022. </w:t>
      </w:r>
      <w:r w:rsidR="000B3BFD" w:rsidRPr="00F16B01">
        <w:rPr>
          <w:rFonts w:ascii="Times New Roman" w:hAnsi="Times New Roman"/>
          <w:i/>
          <w:iCs/>
          <w:color w:val="222222"/>
          <w:sz w:val="24"/>
          <w:szCs w:val="24"/>
          <w:shd w:val="clear" w:color="auto" w:fill="FFFFFF"/>
        </w:rPr>
        <w:t>Cybernetics: Journal Educational Research and Social Studies</w:t>
      </w:r>
      <w:r w:rsidR="000B3BFD" w:rsidRPr="00F16B01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, 45-59.</w:t>
      </w:r>
    </w:p>
    <w:p w:rsidR="00F16B01" w:rsidRPr="00F16B01" w:rsidRDefault="00F16B01" w:rsidP="00CC07FF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sz w:val="24"/>
          <w:szCs w:val="24"/>
        </w:rPr>
        <w:t>Usmadi. (2019). Pengujian Persyaratan Analisis (Uji Homogenitas dan Uji Normalitas). Jurnal Inovasi Pendidikan, 7(1).</w:t>
      </w:r>
    </w:p>
    <w:p w:rsidR="00CE7E03" w:rsidRPr="00F16B01" w:rsidRDefault="003C7B63" w:rsidP="00CC07FF">
      <w:pPr>
        <w:spacing w:line="240" w:lineRule="auto"/>
        <w:ind w:left="720" w:hanging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16B01">
        <w:rPr>
          <w:rFonts w:ascii="Times New Roman" w:hAnsi="Times New Roman"/>
          <w:color w:val="000000"/>
          <w:sz w:val="24"/>
          <w:szCs w:val="24"/>
        </w:rPr>
        <w:t>Wardana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W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., &amp; </w:t>
      </w:r>
      <w:r w:rsidRPr="00F16B01">
        <w:rPr>
          <w:rFonts w:ascii="Times New Roman" w:hAnsi="Times New Roman"/>
          <w:color w:val="000000"/>
          <w:sz w:val="24"/>
          <w:szCs w:val="24"/>
        </w:rPr>
        <w:t>Rosada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color w:val="000000"/>
          <w:sz w:val="24"/>
          <w:szCs w:val="24"/>
        </w:rPr>
        <w:t>U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D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(2024). </w:t>
      </w:r>
      <w:r w:rsidRPr="00F16B01">
        <w:rPr>
          <w:rFonts w:ascii="Times New Roman" w:hAnsi="Times New Roman"/>
          <w:color w:val="000000"/>
          <w:sz w:val="24"/>
          <w:szCs w:val="24"/>
        </w:rPr>
        <w:t xml:space="preserve">Keefektifan Layanan </w:t>
      </w:r>
      <w:r w:rsidR="00F16B01" w:rsidRPr="00F16B01">
        <w:rPr>
          <w:rFonts w:ascii="Times New Roman" w:hAnsi="Times New Roman"/>
          <w:color w:val="000000"/>
          <w:sz w:val="24"/>
          <w:szCs w:val="24"/>
        </w:rPr>
        <w:t xml:space="preserve">Bimbingan </w:t>
      </w:r>
      <w:r w:rsidRPr="00F16B01">
        <w:rPr>
          <w:rFonts w:ascii="Times New Roman" w:hAnsi="Times New Roman"/>
          <w:color w:val="000000"/>
          <w:sz w:val="24"/>
          <w:szCs w:val="24"/>
        </w:rPr>
        <w:t>Kelompok Teknik Problem Solving Untuk Meningkatkan Kemandirian Belajar Dalam Menentukan Karir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F16B01">
        <w:rPr>
          <w:rFonts w:ascii="Times New Roman" w:hAnsi="Times New Roman"/>
          <w:color w:val="000000"/>
          <w:sz w:val="24"/>
          <w:szCs w:val="24"/>
        </w:rPr>
        <w:t>JISPENDIORA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F16B01">
        <w:rPr>
          <w:rFonts w:ascii="Times New Roman" w:hAnsi="Times New Roman"/>
          <w:color w:val="000000"/>
          <w:sz w:val="24"/>
          <w:szCs w:val="24"/>
        </w:rPr>
        <w:t>Jurnal Ilmu Sosial Pendidikan Dan Humaniora</w:t>
      </w:r>
      <w:r w:rsidR="008679E0" w:rsidRPr="00F16B01">
        <w:rPr>
          <w:rFonts w:ascii="Times New Roman" w:hAnsi="Times New Roman"/>
          <w:color w:val="000000"/>
          <w:sz w:val="24"/>
          <w:szCs w:val="24"/>
        </w:rPr>
        <w:t>.</w:t>
      </w:r>
    </w:p>
    <w:p w:rsidR="00371B95" w:rsidRPr="00F16B01" w:rsidRDefault="00CE7E03" w:rsidP="00CC07FF">
      <w:pPr>
        <w:pStyle w:val="Bibliography"/>
        <w:spacing w:line="240" w:lineRule="auto"/>
        <w:ind w:left="720" w:hanging="720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 w:rsidRPr="00F16B01">
        <w:rPr>
          <w:rFonts w:ascii="Times New Roman" w:hAnsi="Times New Roman"/>
          <w:noProof/>
          <w:color w:val="000000"/>
          <w:sz w:val="24"/>
          <w:szCs w:val="24"/>
        </w:rPr>
        <w:t>Zulkarnain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I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.,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Asmara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S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., &amp;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Sutatminingsih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,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R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. (2020). </w:t>
      </w:r>
      <w:r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Membentuk Konsep Diri Melalui Budaya Tutur</w:t>
      </w:r>
      <w:r w:rsidR="008679E0"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 xml:space="preserve">: </w:t>
      </w:r>
      <w:r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Tinjauan Psikologi Komunikasi</w:t>
      </w:r>
      <w:r w:rsidR="008679E0" w:rsidRPr="00F16B01">
        <w:rPr>
          <w:rFonts w:ascii="Times New Roman" w:hAnsi="Times New Roman"/>
          <w:i/>
          <w:iCs/>
          <w:noProof/>
          <w:color w:val="000000"/>
          <w:sz w:val="24"/>
          <w:szCs w:val="24"/>
        </w:rPr>
        <w:t>.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Sumatera Utara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 xml:space="preserve">: </w:t>
      </w:r>
      <w:r w:rsidRPr="00F16B01">
        <w:rPr>
          <w:rFonts w:ascii="Times New Roman" w:hAnsi="Times New Roman"/>
          <w:noProof/>
          <w:color w:val="000000"/>
          <w:sz w:val="24"/>
          <w:szCs w:val="24"/>
        </w:rPr>
        <w:t>Puspantara</w:t>
      </w:r>
      <w:r w:rsidR="008679E0" w:rsidRPr="00F16B01">
        <w:rPr>
          <w:rFonts w:ascii="Times New Roman" w:hAnsi="Times New Roman"/>
          <w:noProof/>
          <w:color w:val="000000"/>
          <w:sz w:val="24"/>
          <w:szCs w:val="24"/>
        </w:rPr>
        <w:t>.</w:t>
      </w:r>
    </w:p>
    <w:p w:rsidR="00661FA2" w:rsidRDefault="00371B95" w:rsidP="00661FA2">
      <w:pPr>
        <w:pStyle w:val="Heading3"/>
        <w:spacing w:line="360" w:lineRule="auto"/>
        <w:rPr>
          <w:rFonts w:ascii="Times New Roman" w:hAnsi="Times New Roman"/>
          <w:b/>
          <w:noProof/>
          <w:color w:val="auto"/>
        </w:rPr>
      </w:pPr>
      <w:r>
        <w:rPr>
          <w:noProof/>
        </w:rPr>
        <w:br w:type="page"/>
      </w:r>
      <w:r w:rsidRPr="00F050B7">
        <w:rPr>
          <w:rFonts w:ascii="Times New Roman" w:hAnsi="Times New Roman"/>
          <w:b/>
          <w:noProof/>
          <w:color w:val="auto"/>
        </w:rPr>
        <w:lastRenderedPageBreak/>
        <w:t>LAMPIRAN</w:t>
      </w:r>
    </w:p>
    <w:p w:rsidR="00010228" w:rsidRPr="00010228" w:rsidRDefault="00010228" w:rsidP="00010228">
      <w:pPr>
        <w:pStyle w:val="Caption"/>
        <w:jc w:val="both"/>
        <w:rPr>
          <w:rFonts w:ascii="Times New Roman" w:hAnsi="Times New Roman"/>
          <w:b/>
          <w:i w:val="0"/>
          <w:color w:val="auto"/>
          <w:sz w:val="24"/>
          <w:szCs w:val="24"/>
        </w:rPr>
      </w:pPr>
      <w:bookmarkStart w:id="6" w:name="_Toc204293094"/>
      <w:r w:rsidRPr="000102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Lampiran </w:t>
      </w:r>
      <w:r w:rsidRPr="00010228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Pr="00010228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010228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 w:rsidR="00CC07FF"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1</w:t>
      </w:r>
      <w:r w:rsidRPr="00010228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Pr="00010228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Angket Konsep Diri</w:t>
      </w:r>
      <w:bookmarkEnd w:id="6"/>
    </w:p>
    <w:p w:rsidR="00612E76" w:rsidRPr="00F050B7" w:rsidRDefault="00384148" w:rsidP="00F022E8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050B7">
        <w:rPr>
          <w:rFonts w:ascii="Times New Roman" w:hAnsi="Times New Roman"/>
          <w:b/>
          <w:sz w:val="24"/>
          <w:szCs w:val="24"/>
        </w:rPr>
        <w:t xml:space="preserve">1. </w:t>
      </w:r>
      <w:r w:rsidR="00612E76" w:rsidRPr="00F050B7">
        <w:rPr>
          <w:rFonts w:ascii="Times New Roman" w:hAnsi="Times New Roman"/>
          <w:b/>
          <w:sz w:val="24"/>
          <w:szCs w:val="24"/>
        </w:rPr>
        <w:t>Angket Konsep Diri Sebelum Validitas (Uji Coba)</w:t>
      </w:r>
    </w:p>
    <w:p w:rsidR="002121C9" w:rsidRPr="00CF6671" w:rsidRDefault="002121C9" w:rsidP="00F022E8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Petunjuk pengisian angket</w:t>
      </w:r>
    </w:p>
    <w:p w:rsidR="002121C9" w:rsidRPr="00CF6671" w:rsidRDefault="002121C9" w:rsidP="003666B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Bacalah baik-baik semua pernyataan sebelum ada menjawab</w:t>
      </w:r>
    </w:p>
    <w:p w:rsidR="002121C9" w:rsidRPr="00CF6671" w:rsidRDefault="002121C9" w:rsidP="003666BB">
      <w:pPr>
        <w:pStyle w:val="ListParagraph"/>
        <w:numPr>
          <w:ilvl w:val="0"/>
          <w:numId w:val="22"/>
        </w:num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Berilah tanda check list (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√</m:t>
        </m:r>
      </m:oMath>
      <w:r>
        <w:rPr>
          <w:rFonts w:ascii="Times New Roman" w:hAnsi="Times New Roman"/>
          <w:sz w:val="24"/>
          <w:szCs w:val="24"/>
        </w:rPr>
        <w:t>)</w:t>
      </w:r>
    </w:p>
    <w:p w:rsidR="002121C9" w:rsidRPr="00CF6671" w:rsidRDefault="002121C9" w:rsidP="003666BB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Hasil jawaban pada pernyataan ini tidak mempengaruhi nilai akademik anda, sehingga diharapkan akan menjawab dengan jujur setiap pernyataan yang diberikan agar mencerminkan kondisi anda yang sebenarnya.</w:t>
      </w:r>
    </w:p>
    <w:p w:rsidR="002121C9" w:rsidRPr="00CF6671" w:rsidRDefault="002121C9" w:rsidP="00F022E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Keterangan:</w:t>
      </w:r>
    </w:p>
    <w:p w:rsidR="002121C9" w:rsidRPr="00CF6671" w:rsidRDefault="002121C9" w:rsidP="00F022E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SS</w:t>
      </w:r>
      <w:r w:rsidRPr="00CF6671">
        <w:rPr>
          <w:rFonts w:ascii="Times New Roman" w:hAnsi="Times New Roman"/>
          <w:sz w:val="24"/>
          <w:szCs w:val="24"/>
        </w:rPr>
        <w:tab/>
        <w:t>: Sangat setuju</w:t>
      </w:r>
    </w:p>
    <w:p w:rsidR="002121C9" w:rsidRPr="00CF6671" w:rsidRDefault="002121C9" w:rsidP="00F022E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S</w:t>
      </w:r>
      <w:r w:rsidRPr="00CF6671">
        <w:rPr>
          <w:rFonts w:ascii="Times New Roman" w:hAnsi="Times New Roman"/>
          <w:sz w:val="24"/>
          <w:szCs w:val="24"/>
        </w:rPr>
        <w:tab/>
        <w:t>: Setuju</w:t>
      </w:r>
    </w:p>
    <w:p w:rsidR="002121C9" w:rsidRPr="00CF6671" w:rsidRDefault="002121C9" w:rsidP="00F022E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TS</w:t>
      </w:r>
      <w:r w:rsidRPr="00CF6671">
        <w:rPr>
          <w:rFonts w:ascii="Times New Roman" w:hAnsi="Times New Roman"/>
          <w:sz w:val="24"/>
          <w:szCs w:val="24"/>
        </w:rPr>
        <w:tab/>
        <w:t>:</w:t>
      </w:r>
      <w:r w:rsidR="00BD3DAD">
        <w:rPr>
          <w:rFonts w:ascii="Times New Roman" w:hAnsi="Times New Roman"/>
          <w:sz w:val="24"/>
          <w:szCs w:val="24"/>
        </w:rPr>
        <w:t xml:space="preserve"> </w:t>
      </w:r>
      <w:r w:rsidRPr="00CF6671">
        <w:rPr>
          <w:rFonts w:ascii="Times New Roman" w:hAnsi="Times New Roman"/>
          <w:sz w:val="24"/>
          <w:szCs w:val="24"/>
        </w:rPr>
        <w:t>Tidak setuju</w:t>
      </w:r>
    </w:p>
    <w:p w:rsidR="002121C9" w:rsidRDefault="002121C9" w:rsidP="00F022E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STS</w:t>
      </w:r>
      <w:r w:rsidRPr="00CF6671">
        <w:rPr>
          <w:rFonts w:ascii="Times New Roman" w:hAnsi="Times New Roman"/>
          <w:sz w:val="24"/>
          <w:szCs w:val="24"/>
        </w:rPr>
        <w:tab/>
        <w:t>: Sangat tidak setuju</w:t>
      </w:r>
    </w:p>
    <w:p w:rsidR="002121C9" w:rsidRPr="00CF6671" w:rsidRDefault="002121C9" w:rsidP="00F022E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850"/>
        <w:gridCol w:w="851"/>
        <w:gridCol w:w="850"/>
        <w:gridCol w:w="753"/>
      </w:tblGrid>
      <w:tr w:rsidR="002121C9" w:rsidRPr="00CF6671" w:rsidTr="00B36C19">
        <w:trPr>
          <w:trHeight w:val="27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Pernyataan</w:t>
            </w:r>
          </w:p>
        </w:tc>
        <w:tc>
          <w:tcPr>
            <w:tcW w:w="3304" w:type="dxa"/>
            <w:gridSpan w:val="4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Jawaban</w:t>
            </w:r>
          </w:p>
        </w:tc>
      </w:tr>
      <w:tr w:rsidR="002121C9" w:rsidRPr="00CF6671" w:rsidTr="00B36C19">
        <w:tc>
          <w:tcPr>
            <w:tcW w:w="567" w:type="dxa"/>
            <w:vMerge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STS</w:t>
            </w: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merasa terbebani terhadap pekerjaan- pekerjaan dirumah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sering malu dengan postur tubuh yang dimiliki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bisa mengenali kelebihan dan kekurangan saya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merasa puas dengan tinggi badan saya sekarang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memiliki sikap percaya diri terhadap penampilan yang saya miliki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menyukai kerja kelompok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menyukai mata pelajaran metematika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dapat bekerja sama dengan orang didalam kelompok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menyukai kegiatan disekolah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merasa sangat puas dengan tata krama dan perilaku yang saya miliki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puas dengan diri saya sekarang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orang yang mudah menyerah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bisa memecahkan masalah saya dengan mudah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ingin menjadi siswa yang dikenal banyak orang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ingin mematuhi peraturan disekollah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mendapatkan nilai yang bagus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memahami keinginan diri sendiri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memahami latar belakang diri sendiri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ingin menjadi orang baik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merasa orang lain memiliki kemampuan lebih dari saya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memiliki penampilan yang menarik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mrnjadi seorang yang populer diantara teman-teman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menjaga penampilan dengan sebaik-baiknya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menyerah dengan keadaan yang sekarang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tidak suka belajar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menjadi orang sukses dimasa depan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menjadi orang y</w:t>
            </w:r>
            <w:r>
              <w:rPr>
                <w:rFonts w:ascii="Times New Roman" w:hAnsi="Times New Roman"/>
                <w:sz w:val="24"/>
                <w:szCs w:val="24"/>
              </w:rPr>
              <w:t>ang penting dalam kehidupan saya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kurang suka berpendapat didalam kelas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merasa tidak nyaman dengan kekurangan yang ada pada diri saya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tidak memiliki kelebihan dalam diri saya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</w:t>
            </w:r>
            <w:r>
              <w:rPr>
                <w:rFonts w:ascii="Times New Roman" w:hAnsi="Times New Roman"/>
                <w:sz w:val="24"/>
                <w:szCs w:val="24"/>
              </w:rPr>
              <w:t>a memiliki kelebihan dalam diri yang dapat bisa di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>banggakan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suka menyelesaikan setiap tugas yang diberikan guru disekolah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tidak menyukai penampilan saya yang sekarang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kurang melihat peluang yang ada untuk diri saya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mampu untuk memecahkan permasalah yang ada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yakin bisa mencapai apapun yang saya inginkan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tidak bisa menilai diri saya 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merasa belum puas dengan keadaan diri saya saat ini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sudah bisa menerima diri saya apa adanya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21C9" w:rsidRPr="00CF6671" w:rsidTr="00B36C19">
        <w:tc>
          <w:tcPr>
            <w:tcW w:w="567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2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mampu menilai sebesar apa harapan saya</w:t>
            </w: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3" w:type="dxa"/>
            <w:shd w:val="clear" w:color="auto" w:fill="auto"/>
          </w:tcPr>
          <w:p w:rsidR="002121C9" w:rsidRPr="00CF6671" w:rsidRDefault="002121C9" w:rsidP="00410A8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21C9" w:rsidRDefault="002121C9" w:rsidP="00F022E8">
      <w:pPr>
        <w:spacing w:line="360" w:lineRule="auto"/>
        <w:rPr>
          <w:noProof/>
        </w:rPr>
      </w:pPr>
    </w:p>
    <w:p w:rsidR="005C0683" w:rsidRPr="00F050B7" w:rsidRDefault="005C0683" w:rsidP="005C068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050B7">
        <w:rPr>
          <w:rFonts w:ascii="Times New Roman" w:hAnsi="Times New Roman"/>
          <w:b/>
          <w:sz w:val="24"/>
          <w:szCs w:val="24"/>
        </w:rPr>
        <w:t>2. Angket Konsep Diri Sesudah Validitas (Uji Coba)</w:t>
      </w:r>
    </w:p>
    <w:p w:rsidR="00F050B7" w:rsidRPr="00CF6671" w:rsidRDefault="00F050B7" w:rsidP="00F050B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Petunjuk pengisian angket</w:t>
      </w:r>
    </w:p>
    <w:p w:rsidR="00F050B7" w:rsidRPr="00CF6671" w:rsidRDefault="00F050B7" w:rsidP="003666BB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Bacalah baik-baik semua pernyataan sebelum ada menjawab</w:t>
      </w:r>
    </w:p>
    <w:p w:rsidR="00F050B7" w:rsidRPr="00CF6671" w:rsidRDefault="00F050B7" w:rsidP="003666BB">
      <w:pPr>
        <w:pStyle w:val="ListParagraph"/>
        <w:numPr>
          <w:ilvl w:val="0"/>
          <w:numId w:val="36"/>
        </w:num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Berilah tanda check list (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√</m:t>
        </m:r>
      </m:oMath>
      <w:r>
        <w:rPr>
          <w:rFonts w:ascii="Times New Roman" w:hAnsi="Times New Roman"/>
          <w:sz w:val="24"/>
          <w:szCs w:val="24"/>
        </w:rPr>
        <w:t>)</w:t>
      </w:r>
    </w:p>
    <w:p w:rsidR="00F050B7" w:rsidRPr="00CF6671" w:rsidRDefault="00F050B7" w:rsidP="003666BB">
      <w:pPr>
        <w:pStyle w:val="ListParagraph"/>
        <w:numPr>
          <w:ilvl w:val="0"/>
          <w:numId w:val="3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Hasil jawaban pada pernyataan ini tidak mempengaruhi nilai akademik anda, sehingga diharapkan akan menjawab dengan jujur setiap pernyataan yang diberikan agar mencerminkan kondisi anda yang sebenarnya.</w:t>
      </w:r>
    </w:p>
    <w:p w:rsidR="00F050B7" w:rsidRPr="00CF6671" w:rsidRDefault="00F050B7" w:rsidP="00F050B7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Keterangan:</w:t>
      </w:r>
    </w:p>
    <w:p w:rsidR="00F050B7" w:rsidRPr="00CF6671" w:rsidRDefault="00F050B7" w:rsidP="00F050B7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SS</w:t>
      </w:r>
      <w:r w:rsidRPr="00CF6671">
        <w:rPr>
          <w:rFonts w:ascii="Times New Roman" w:hAnsi="Times New Roman"/>
          <w:sz w:val="24"/>
          <w:szCs w:val="24"/>
        </w:rPr>
        <w:tab/>
        <w:t>: Sangat setuju</w:t>
      </w:r>
    </w:p>
    <w:p w:rsidR="00F050B7" w:rsidRPr="00CF6671" w:rsidRDefault="00F050B7" w:rsidP="00F050B7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S</w:t>
      </w:r>
      <w:r w:rsidRPr="00CF6671">
        <w:rPr>
          <w:rFonts w:ascii="Times New Roman" w:hAnsi="Times New Roman"/>
          <w:sz w:val="24"/>
          <w:szCs w:val="24"/>
        </w:rPr>
        <w:tab/>
        <w:t>: Setuju</w:t>
      </w:r>
    </w:p>
    <w:p w:rsidR="00F050B7" w:rsidRPr="00CF6671" w:rsidRDefault="00F050B7" w:rsidP="00F050B7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TS</w:t>
      </w:r>
      <w:r w:rsidRPr="00CF6671">
        <w:rPr>
          <w:rFonts w:ascii="Times New Roman" w:hAnsi="Times New Roman"/>
          <w:sz w:val="24"/>
          <w:szCs w:val="24"/>
        </w:rPr>
        <w:tab/>
        <w:t>:</w:t>
      </w:r>
      <w:r w:rsidR="004858A0">
        <w:rPr>
          <w:rFonts w:ascii="Times New Roman" w:hAnsi="Times New Roman"/>
          <w:sz w:val="24"/>
          <w:szCs w:val="24"/>
        </w:rPr>
        <w:t xml:space="preserve"> </w:t>
      </w:r>
      <w:r w:rsidRPr="00CF6671">
        <w:rPr>
          <w:rFonts w:ascii="Times New Roman" w:hAnsi="Times New Roman"/>
          <w:sz w:val="24"/>
          <w:szCs w:val="24"/>
        </w:rPr>
        <w:t>Tidak setuju</w:t>
      </w:r>
    </w:p>
    <w:p w:rsidR="00F050B7" w:rsidRDefault="00F050B7" w:rsidP="00F050B7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F6671">
        <w:rPr>
          <w:rFonts w:ascii="Times New Roman" w:hAnsi="Times New Roman"/>
          <w:sz w:val="24"/>
          <w:szCs w:val="24"/>
        </w:rPr>
        <w:t>STS</w:t>
      </w:r>
      <w:r w:rsidRPr="00CF6671">
        <w:rPr>
          <w:rFonts w:ascii="Times New Roman" w:hAnsi="Times New Roman"/>
          <w:sz w:val="24"/>
          <w:szCs w:val="24"/>
        </w:rPr>
        <w:tab/>
        <w:t>: Sangat tidak setuju</w:t>
      </w:r>
    </w:p>
    <w:p w:rsidR="00F050B7" w:rsidRPr="00CF6671" w:rsidRDefault="00F050B7" w:rsidP="00F050B7">
      <w:pPr>
        <w:pStyle w:val="ListParagraph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779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53"/>
        <w:gridCol w:w="567"/>
        <w:gridCol w:w="708"/>
        <w:gridCol w:w="993"/>
        <w:gridCol w:w="708"/>
      </w:tblGrid>
      <w:tr w:rsidR="00F050B7" w:rsidRPr="00CF6671" w:rsidTr="00B36C19">
        <w:trPr>
          <w:trHeight w:val="274"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shd w:val="clear" w:color="auto" w:fill="auto"/>
            <w:vAlign w:val="center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Pernyataan</w:t>
            </w:r>
          </w:p>
        </w:tc>
        <w:tc>
          <w:tcPr>
            <w:tcW w:w="2976" w:type="dxa"/>
            <w:gridSpan w:val="4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Jawaban</w:t>
            </w:r>
          </w:p>
        </w:tc>
      </w:tr>
      <w:tr w:rsidR="00F050B7" w:rsidRPr="00CF6671" w:rsidTr="00B36C19">
        <w:tc>
          <w:tcPr>
            <w:tcW w:w="567" w:type="dxa"/>
            <w:vMerge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SS</w:t>
            </w: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</w:t>
            </w: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TS</w:t>
            </w: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STS</w:t>
            </w: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sering malu dengan postur tubuh yang dimiliki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menghargai usaha saya dalam belajar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aya bertanggung jawab untuk menyelesaikan tugas dengan tepat waktu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menyukai kerja kelompok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menyukai mata pelajaran metematika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dapat bekerja sama dengan teman sekelompok 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 xml:space="preserve">Saya menyukai kegiatan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yang ada 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>disekolah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mengetahui perilaku diri sendiri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ingin menjadi orang yang tidak mudah menyerah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sangat peduli dan suka menolong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ingin menjadi siswa yang dikenal banyak orang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tidak ingin mematuhi peraturan disekollah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dapat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 xml:space="preserve"> memahami keinginan diri sendiri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 xml:space="preserve">Saya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dapat 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>memahami latar belakang diri sendiri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tidak suka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 xml:space="preserve"> menjadi orang baik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merasa orang lain memiliki kemampuan lebih dari saya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memiliki penampilan yang menarik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ingin me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>njadi seorang yang populer diantara teman-teman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ingin 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>menyerah dengan keadaan yang sekarang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memiliki kesulitan dalam belajar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menjadi orang sukses dimasa depan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ingin menjadi orang y</w:t>
            </w:r>
            <w:r>
              <w:rPr>
                <w:rFonts w:ascii="Times New Roman" w:hAnsi="Times New Roman"/>
                <w:sz w:val="24"/>
                <w:szCs w:val="24"/>
              </w:rPr>
              <w:t>ang penting dalam kehidupan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kurang suka berpendapat didalam kelas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merasa tidak nyaman dengan ke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kurangan yang ada pada diri 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Saya tidak memiliki kelebihan 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</w:t>
            </w:r>
            <w:r>
              <w:rPr>
                <w:rFonts w:ascii="Times New Roman" w:hAnsi="Times New Roman"/>
                <w:sz w:val="24"/>
                <w:szCs w:val="24"/>
              </w:rPr>
              <w:t>a tidak memiliki kelebihan saat ini yang dapat  di</w:t>
            </w:r>
            <w:r w:rsidRPr="00CF6671">
              <w:rPr>
                <w:rFonts w:ascii="Times New Roman" w:hAnsi="Times New Roman"/>
                <w:sz w:val="24"/>
                <w:szCs w:val="24"/>
              </w:rPr>
              <w:t>banggakan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6671">
              <w:rPr>
                <w:rFonts w:ascii="Times New Roman" w:hAnsi="Times New Roman"/>
                <w:sz w:val="24"/>
                <w:szCs w:val="24"/>
              </w:rPr>
              <w:t>Saya suka menyelesaikan setiap tugas yang diberikan guru disekolah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tidak memiliki pengetahuan yang cukup dalam bidang studi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kurang melihat peluang yang ada pada diri sendiri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mengerjakan soal-soal yang diberikan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yakin akan mencapai cita-cita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253" w:type="dxa"/>
            <w:shd w:val="clear" w:color="auto" w:fill="auto"/>
          </w:tcPr>
          <w:p w:rsidR="00F050B7" w:rsidRPr="003A426F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26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Saya kurang mampu menilai sebesar apa harapan saya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merasa belum puas dengan keadaan diri saat ini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0B7" w:rsidRPr="00CF6671" w:rsidTr="00B36C19"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Saya dapat melihat berbagai peluang untuk saat ini</w:t>
            </w:r>
          </w:p>
        </w:tc>
        <w:tc>
          <w:tcPr>
            <w:tcW w:w="567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F050B7" w:rsidRPr="00CF6671" w:rsidRDefault="00F050B7" w:rsidP="00B36C1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50B7" w:rsidRDefault="00F050B7" w:rsidP="005C068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C0683" w:rsidRDefault="005C0683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BA5884" w:rsidRDefault="00BA5884" w:rsidP="00F022E8">
      <w:pPr>
        <w:spacing w:line="360" w:lineRule="auto"/>
        <w:rPr>
          <w:noProof/>
        </w:rPr>
      </w:pPr>
    </w:p>
    <w:p w:rsidR="000E1915" w:rsidRPr="000E1915" w:rsidRDefault="000E1915" w:rsidP="000E1915">
      <w:pPr>
        <w:pStyle w:val="Caption"/>
        <w:jc w:val="both"/>
        <w:rPr>
          <w:rFonts w:ascii="Times New Roman" w:hAnsi="Times New Roman"/>
          <w:b/>
          <w:i w:val="0"/>
          <w:color w:val="auto"/>
          <w:sz w:val="24"/>
          <w:szCs w:val="24"/>
        </w:rPr>
      </w:pPr>
      <w:bookmarkStart w:id="7" w:name="_Toc204293095"/>
      <w:r w:rsidRPr="000E1915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Lampiran </w:t>
      </w:r>
      <w:r w:rsidRPr="000E1915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Pr="000E1915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0E1915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 w:rsidR="00CC07FF"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2</w:t>
      </w:r>
      <w:r w:rsidRPr="000E1915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Pr="000E1915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Data Hasil uji coba angket konsep diri</w:t>
      </w:r>
      <w:bookmarkEnd w:id="7"/>
    </w:p>
    <w:p w:rsidR="006F2665" w:rsidRDefault="00A24F7E" w:rsidP="00B316B0">
      <w:r>
        <w:rPr>
          <w:noProof/>
        </w:rPr>
        <w:drawing>
          <wp:inline distT="0" distB="0" distL="0" distR="0">
            <wp:extent cx="5029200" cy="26962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65" w:rsidRDefault="006F2665" w:rsidP="00B316B0"/>
    <w:p w:rsidR="00B316B0" w:rsidRPr="00F46AAC" w:rsidRDefault="00B316B0" w:rsidP="00F46AAC">
      <w:pPr>
        <w:pStyle w:val="Caption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br w:type="page"/>
      </w:r>
      <w:bookmarkStart w:id="8" w:name="_Toc204293096"/>
      <w:r w:rsidR="00F46AAC" w:rsidRPr="00F46AAC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="00F46AAC" w:rsidRPr="00F46AAC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="00F46AAC" w:rsidRPr="00F46AAC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F46AAC" w:rsidRPr="00F46AAC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 w:rsidR="00CC07FF"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3</w:t>
      </w:r>
      <w:r w:rsidR="00F46AAC" w:rsidRPr="00F46AAC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="00F46AAC" w:rsidRPr="00F46AAC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RPL</w:t>
      </w:r>
      <w:bookmarkEnd w:id="8"/>
      <w:r w:rsidRPr="00F46AAC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</w:t>
      </w:r>
    </w:p>
    <w:p w:rsidR="00661FA2" w:rsidRPr="00661FA2" w:rsidRDefault="00661FA2" w:rsidP="00661FA2"/>
    <w:p w:rsidR="00B316B0" w:rsidRPr="00AB2F25" w:rsidRDefault="00B316B0" w:rsidP="00B316B0">
      <w:pPr>
        <w:spacing w:line="240" w:lineRule="auto"/>
        <w:ind w:right="-7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B2F25">
        <w:rPr>
          <w:rFonts w:ascii="Times New Roman" w:eastAsia="Times New Roman" w:hAnsi="Times New Roman"/>
          <w:b/>
          <w:sz w:val="24"/>
          <w:szCs w:val="24"/>
        </w:rPr>
        <w:t>RENCANA PELAKSANAAN LAYANAN (RPL)</w:t>
      </w:r>
    </w:p>
    <w:p w:rsidR="00B316B0" w:rsidRPr="00AB2F25" w:rsidRDefault="00B316B0" w:rsidP="00B316B0">
      <w:pPr>
        <w:spacing w:line="240" w:lineRule="auto"/>
        <w:ind w:right="-72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B2F25">
        <w:rPr>
          <w:rFonts w:ascii="Times New Roman" w:eastAsia="Times New Roman" w:hAnsi="Times New Roman"/>
          <w:b/>
          <w:sz w:val="24"/>
          <w:szCs w:val="24"/>
        </w:rPr>
        <w:t xml:space="preserve">BIMBINGAN KELOMPOK </w:t>
      </w:r>
    </w:p>
    <w:tbl>
      <w:tblPr>
        <w:tblW w:w="864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0"/>
        <w:gridCol w:w="2831"/>
        <w:gridCol w:w="1132"/>
        <w:gridCol w:w="2114"/>
      </w:tblGrid>
      <w:tr w:rsidR="00B316B0" w:rsidRPr="00AB2F25" w:rsidTr="00964E74"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IDENTITAS</w:t>
            </w: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Kelas/Semester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Kelas XI/Genap 2024/2025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Bidang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Belajar</w:t>
            </w: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Topik/Tema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Konsep diri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Waktu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1 x 40 Menit</w:t>
            </w: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Hari/Tanggal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Mei 2025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Layanan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bimbingan kelompok</w:t>
            </w: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Aspek Perkembangan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Pengembangan diri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Capaian Layanan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Peserta didik mampu belajar secara mandiri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Fase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E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Materi Layanan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Konsep diri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B316B0" w:rsidRPr="00AB2F25" w:rsidTr="00964E74"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LANGKAH-LANGKAH KEGIATAN</w:t>
            </w:r>
          </w:p>
        </w:tc>
      </w:tr>
      <w:tr w:rsidR="00B316B0" w:rsidRPr="00AB2F25" w:rsidTr="00964E74">
        <w:tc>
          <w:tcPr>
            <w:tcW w:w="2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ind w:right="-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Model Layanan</w:t>
            </w:r>
          </w:p>
          <w:p w:rsidR="00B316B0" w:rsidRPr="003666BB" w:rsidRDefault="00B316B0" w:rsidP="00964E74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i/>
                <w:sz w:val="24"/>
                <w:szCs w:val="24"/>
              </w:rPr>
              <w:t>Contextual Teaching and Learning</w:t>
            </w:r>
          </w:p>
          <w:p w:rsidR="00B316B0" w:rsidRPr="003666BB" w:rsidRDefault="00B316B0" w:rsidP="00964E74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B316B0" w:rsidRPr="003666BB" w:rsidRDefault="00B316B0" w:rsidP="00964E74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B316B0" w:rsidRPr="003666BB" w:rsidRDefault="00B316B0" w:rsidP="00964E74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Metode Layanan</w:t>
            </w: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i/>
                <w:sz w:val="24"/>
                <w:szCs w:val="24"/>
              </w:rPr>
              <w:t>Student Teams-Achievment Divisio</w:t>
            </w: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Alat</w:t>
            </w: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Kertas, Pulpen, Laptop</w:t>
            </w: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Media</w:t>
            </w: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sz w:val="24"/>
                <w:szCs w:val="24"/>
              </w:rPr>
              <w:t>Power Point</w:t>
            </w:r>
          </w:p>
          <w:p w:rsidR="00B316B0" w:rsidRPr="003666BB" w:rsidRDefault="00B316B0" w:rsidP="00964E74">
            <w:pPr>
              <w:tabs>
                <w:tab w:val="left" w:pos="1877"/>
              </w:tabs>
              <w:ind w:right="601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Langkah-Langkah Kegiatan :</w:t>
            </w:r>
          </w:p>
        </w:tc>
      </w:tr>
      <w:tr w:rsidR="00B316B0" w:rsidRPr="00AB2F25" w:rsidTr="00964E74"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"/>
              </w:rPr>
            </w:pP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Tahap Awal</w:t>
            </w:r>
          </w:p>
        </w:tc>
      </w:tr>
      <w:tr w:rsidR="00B316B0" w:rsidRPr="00AB2F25" w:rsidTr="00964E74"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"/>
              </w:rPr>
            </w:pP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Pemimpin kelompok menyapan peserta didik dengan kalimat yang membuat bersemangat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Berdoa bersama.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Pemimpin kelompok menciptakan suasana saling mengenal, hangat dan rileks.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lastRenderedPageBreak/>
              <w:t>Tahap ini juga diikuti degan proses ice breaking games sederhana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Pemimpin kelompok mengucapkan terimakasih atas ketersediaan anggota kelompok untuk melakukan kegiatan bimbingan kelompok ini.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 xml:space="preserve">Pemimpin kelompok menjelaskan tujuan bimbingan kelompok dan bimbingan kelompok teknik </w:t>
            </w:r>
            <w:r w:rsidRPr="003666BB">
              <w:rPr>
                <w:rFonts w:ascii="Times New Roman" w:hAnsi="Times New Roman"/>
                <w:i/>
                <w:sz w:val="24"/>
                <w:szCs w:val="24"/>
              </w:rPr>
              <w:t>problem solving.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Memberikan penjelasan tentang topik yang akan dibicarakan.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Menanyakan kesiapan peserta didik melaksanakan kegiatan, dan memulai ke tahap inti.</w:t>
            </w:r>
          </w:p>
        </w:tc>
      </w:tr>
      <w:tr w:rsidR="00B316B0" w:rsidRPr="00AB2F25" w:rsidTr="00964E74"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"/>
              </w:rPr>
            </w:pP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rPr>
                <w:rFonts w:ascii="Times New Roman" w:eastAsia="Times New Roman" w:hAnsi="Times New Roman"/>
                <w:b/>
                <w:sz w:val="24"/>
                <w:szCs w:val="24"/>
                <w:lang w:val="en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Tahap Proses</w:t>
            </w:r>
          </w:p>
        </w:tc>
      </w:tr>
      <w:tr w:rsidR="00B316B0" w:rsidRPr="00AB2F25" w:rsidTr="00964E74"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"/>
              </w:rPr>
            </w:pP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7" w:hanging="283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Merumuskan permasalahan : pemimpin kelompok memberikan atau mengungkapkan satu topik permasalahan tentang konsep diri untuk selanjutnya dibahas bersama dengan anggota kelompok.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 xml:space="preserve">Menentukan sebab-sebab terjadinya masalah serta menganalisis berbagai faktor yang bisa menghambat atau mendukung dalam penyelesaian masalah. 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Menguji setiap tindakan yang telah dirumuskan melalui diskusi.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Pengambilan keputusan tentang strategi/tindakan mana yang dapat dilakukan.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Penarikan kesimpulan tentang jawaban dari masalah yang ada.</w:t>
            </w:r>
          </w:p>
        </w:tc>
      </w:tr>
      <w:tr w:rsidR="00B316B0" w:rsidRPr="00AB2F25" w:rsidTr="00964E74"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"/>
              </w:rPr>
            </w:pP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Tahap Penutup</w:t>
            </w:r>
          </w:p>
        </w:tc>
      </w:tr>
      <w:tr w:rsidR="00B316B0" w:rsidRPr="00AB2F25" w:rsidTr="00964E74">
        <w:tc>
          <w:tcPr>
            <w:tcW w:w="25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en"/>
              </w:rPr>
            </w:pP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17" w:hanging="283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Anggota kelompok dapat diberiakan kesempatan menyimpulkan hasil kegiatan.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lastRenderedPageBreak/>
              <w:t>Anggota kelompok merefleksi kegiatan dengan mengungkapkan kesan dan pesan kegiatan secara lisan.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Ucapan terimakasih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Menutup kegiatan layanan dengan mengajak anggota kelompok bersyukur/berdoa dan mengakhiri dengan salam.</w:t>
            </w:r>
          </w:p>
        </w:tc>
      </w:tr>
      <w:tr w:rsidR="00B316B0" w:rsidRPr="00AB2F25" w:rsidTr="00964E74">
        <w:tc>
          <w:tcPr>
            <w:tcW w:w="8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PENILAIAN</w:t>
            </w: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Penilaian Proses</w:t>
            </w: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Menanyakan manfaat yang diperoleh peserta didik setelah kegiatan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Mengamati cara anggota kelompok saat menyampaikan pendapat atau bertanya.</w:t>
            </w:r>
          </w:p>
          <w:p w:rsidR="00B316B0" w:rsidRPr="003666BB" w:rsidRDefault="00B316B0" w:rsidP="00964E74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Mengamati cara anggota kelompok memberikan penjelasan terhadap pertanyaan pemimpin kelompok</w:t>
            </w:r>
          </w:p>
        </w:tc>
      </w:tr>
      <w:tr w:rsidR="00B316B0" w:rsidRPr="00AB2F25" w:rsidTr="00964E74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16B0" w:rsidRPr="003666BB" w:rsidRDefault="00B316B0" w:rsidP="00964E74">
            <w:pPr>
              <w:ind w:right="-72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en"/>
              </w:rPr>
            </w:pPr>
            <w:r w:rsidRPr="003666BB">
              <w:rPr>
                <w:rFonts w:ascii="Times New Roman" w:eastAsia="Times New Roman" w:hAnsi="Times New Roman"/>
                <w:b/>
                <w:sz w:val="24"/>
                <w:szCs w:val="24"/>
              </w:rPr>
              <w:t>Penilaian Hasil</w:t>
            </w:r>
          </w:p>
        </w:tc>
        <w:tc>
          <w:tcPr>
            <w:tcW w:w="6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16B0" w:rsidRPr="003666BB" w:rsidRDefault="00B316B0" w:rsidP="00964E74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66BB">
              <w:rPr>
                <w:rFonts w:ascii="Times New Roman" w:hAnsi="Times New Roman"/>
                <w:sz w:val="24"/>
                <w:szCs w:val="24"/>
              </w:rPr>
              <w:t>Memberikan asesmen diakhir pertemuan dan di awal pertemuan apakh terjadi penurunan gejalah masalah atau ada peningkatan capaian setelah layanan dilakukan</w:t>
            </w:r>
          </w:p>
        </w:tc>
      </w:tr>
    </w:tbl>
    <w:p w:rsidR="00B316B0" w:rsidRDefault="00B316B0" w:rsidP="00B316B0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       </w:t>
      </w:r>
    </w:p>
    <w:p w:rsidR="00B316B0" w:rsidRDefault="00B316B0" w:rsidP="00B316B0">
      <w:pPr>
        <w:spacing w:line="360" w:lineRule="auto"/>
        <w:ind w:left="5040" w:firstLine="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Medan,  Mei 2025</w:t>
      </w:r>
    </w:p>
    <w:p w:rsidR="00B316B0" w:rsidRDefault="00B316B0" w:rsidP="00B316B0">
      <w:pPr>
        <w:spacing w:line="360" w:lineRule="auto"/>
        <w:ind w:right="-72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Mengetahui,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pelaksana layanan</w:t>
      </w:r>
    </w:p>
    <w:p w:rsidR="00B316B0" w:rsidRDefault="00B316B0" w:rsidP="00B316B0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Guru BK</w:t>
      </w:r>
    </w:p>
    <w:p w:rsidR="00B316B0" w:rsidRDefault="00B316B0" w:rsidP="00B316B0">
      <w:p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B316B0" w:rsidRDefault="00B316B0" w:rsidP="00B316B0">
      <w:pPr>
        <w:tabs>
          <w:tab w:val="left" w:pos="5860"/>
        </w:tabs>
        <w:spacing w:line="360" w:lineRule="auto"/>
        <w:ind w:left="-284" w:firstLine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(……………)</w:t>
      </w:r>
      <w:r>
        <w:rPr>
          <w:rFonts w:ascii="Times New Roman" w:eastAsia="Times New Roman" w:hAnsi="Times New Roman"/>
          <w:sz w:val="24"/>
          <w:szCs w:val="24"/>
        </w:rPr>
        <w:tab/>
        <w:t>Fadillah Roza</w:t>
      </w:r>
    </w:p>
    <w:p w:rsidR="00B316B0" w:rsidRDefault="00B316B0" w:rsidP="00B316B0">
      <w:pPr>
        <w:spacing w:line="360" w:lineRule="auto"/>
        <w:ind w:left="4756" w:firstLine="100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NPM : 211414015</w:t>
      </w:r>
    </w:p>
    <w:p w:rsidR="00B316B0" w:rsidRPr="00F671BF" w:rsidRDefault="00F671BF" w:rsidP="00F671BF">
      <w:pPr>
        <w:pStyle w:val="Caption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</w:rPr>
        <w:lastRenderedPageBreak/>
        <w:t xml:space="preserve"> </w:t>
      </w:r>
      <w:bookmarkStart w:id="9" w:name="_Toc204293097"/>
      <w:r w:rsidRPr="00F671BF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Lampiran </w:t>
      </w:r>
      <w:r w:rsidRPr="00F671B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Pr="00F671BF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Pr="00F671B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 w:rsidR="00CC07FF"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4</w:t>
      </w:r>
      <w:r w:rsidRPr="00F671B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Pr="00F671BF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Bardcode Video Layanan Bimbingan Kelompok Teknik problem solving</w:t>
      </w:r>
      <w:bookmarkEnd w:id="9"/>
    </w:p>
    <w:p w:rsidR="00B316B0" w:rsidRDefault="00B316B0" w:rsidP="00B316B0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</w:p>
    <w:p w:rsidR="00B316B0" w:rsidRDefault="00A24F7E" w:rsidP="00B316B0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4666615" cy="4666615"/>
            <wp:effectExtent l="0" t="0" r="635" b="635"/>
            <wp:docPr id="6" name="Picture 6" descr="WhatsApp Image 2025-06-16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5-06-16 at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B0" w:rsidRPr="00653E3F" w:rsidRDefault="00B316B0" w:rsidP="00653E3F">
      <w:pPr>
        <w:pStyle w:val="Caption"/>
        <w:jc w:val="both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br w:type="page"/>
      </w:r>
      <w:bookmarkStart w:id="10" w:name="_Toc204293098"/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 w:rsidR="00CC07FF"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5</w:t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Dokumentasi Penelitian</w:t>
      </w:r>
      <w:bookmarkEnd w:id="10"/>
    </w:p>
    <w:p w:rsidR="003835E1" w:rsidRDefault="00A24F7E" w:rsidP="00B316B0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64740" cy="1797050"/>
            <wp:effectExtent l="0" t="0" r="0" b="0"/>
            <wp:docPr id="7" name="Picture 7" descr="WhatsApp%20Image%202025-06-12%20at%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%20Image%202025-06-12%20at%2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348865" cy="1781810"/>
            <wp:effectExtent l="0" t="0" r="0" b="8890"/>
            <wp:docPr id="8" name="Picture 8" descr="WhatsApp%20Image%202025-06-12%20at%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%20Image%202025-06-12%20at%2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427605" cy="1828800"/>
            <wp:effectExtent l="0" t="0" r="0" b="0"/>
            <wp:docPr id="9" name="Picture 9" descr="WhatsApp%20Image%202025-06-12%20at%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%20Image%202025-06-12%20at%20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>
            <wp:extent cx="2491105" cy="1875790"/>
            <wp:effectExtent l="0" t="0" r="4445" b="0"/>
            <wp:docPr id="10" name="Picture 10" descr="WhatsApp Image 2025-06-12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5-06-12 at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491105" cy="2254250"/>
            <wp:effectExtent l="0" t="0" r="4445" b="0"/>
            <wp:docPr id="11" name="Picture 11" descr="WhatsApp Image 2025-06-12 a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25-06-12 at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B0" w:rsidRPr="00653E3F" w:rsidRDefault="003835E1" w:rsidP="00653E3F">
      <w:pPr>
        <w:pStyle w:val="Caption"/>
        <w:jc w:val="both"/>
        <w:rPr>
          <w:rFonts w:ascii="Times New Roman" w:hAnsi="Times New Roman"/>
          <w:b/>
          <w:i w:val="0"/>
          <w:color w:val="auto"/>
          <w:sz w:val="24"/>
          <w:szCs w:val="24"/>
        </w:rPr>
      </w:pPr>
      <w:r>
        <w:br w:type="page"/>
      </w:r>
      <w:bookmarkStart w:id="11" w:name="_Toc204293099"/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 w:rsidR="00CC07FF"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6</w:t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="00653E3F" w:rsidRPr="00653E3F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Hasil Pre Test dan Post Test</w:t>
      </w:r>
      <w:bookmarkEnd w:id="11"/>
    </w:p>
    <w:p w:rsidR="003835E1" w:rsidRDefault="003835E1" w:rsidP="00B316B0">
      <w:pPr>
        <w:rPr>
          <w:rFonts w:ascii="Times New Roman" w:eastAsia="Times New Roman" w:hAnsi="Times New Roman"/>
          <w:sz w:val="24"/>
          <w:szCs w:val="24"/>
        </w:rPr>
      </w:pPr>
    </w:p>
    <w:p w:rsidR="003835E1" w:rsidRDefault="00A24F7E" w:rsidP="00B316B0">
      <w:r>
        <w:rPr>
          <w:noProof/>
        </w:rPr>
        <w:drawing>
          <wp:inline distT="0" distB="0" distL="0" distR="0">
            <wp:extent cx="5029200" cy="14033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E1" w:rsidRDefault="003835E1" w:rsidP="00B316B0"/>
    <w:p w:rsidR="003835E1" w:rsidRPr="00B316B0" w:rsidRDefault="00A24F7E" w:rsidP="00B316B0">
      <w:r>
        <w:rPr>
          <w:noProof/>
        </w:rPr>
        <w:drawing>
          <wp:inline distT="0" distB="0" distL="0" distR="0">
            <wp:extent cx="5029200" cy="14033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5E1"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1984"/>
        <w:gridCol w:w="784"/>
        <w:gridCol w:w="1626"/>
      </w:tblGrid>
      <w:tr w:rsidR="003835E1" w:rsidRPr="00370723" w:rsidTr="00964E74">
        <w:trPr>
          <w:trHeight w:val="548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NO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PRE TEST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POST TEST</w:t>
            </w:r>
          </w:p>
        </w:tc>
      </w:tr>
      <w:tr w:rsidR="003835E1" w:rsidRPr="00370723" w:rsidTr="00964E74">
        <w:trPr>
          <w:trHeight w:val="408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133</w:t>
            </w:r>
          </w:p>
        </w:tc>
      </w:tr>
      <w:tr w:rsidR="003835E1" w:rsidRPr="00370723" w:rsidTr="00964E74">
        <w:trPr>
          <w:trHeight w:val="257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134</w:t>
            </w:r>
          </w:p>
        </w:tc>
      </w:tr>
      <w:tr w:rsidR="003835E1" w:rsidRPr="00370723" w:rsidTr="00964E74">
        <w:trPr>
          <w:trHeight w:val="363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102</w:t>
            </w:r>
          </w:p>
        </w:tc>
      </w:tr>
      <w:tr w:rsidR="003835E1" w:rsidRPr="00370723" w:rsidTr="00964E74">
        <w:trPr>
          <w:trHeight w:val="483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133</w:t>
            </w:r>
          </w:p>
        </w:tc>
      </w:tr>
      <w:tr w:rsidR="003835E1" w:rsidRPr="00370723" w:rsidTr="00964E74">
        <w:trPr>
          <w:trHeight w:val="419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101</w:t>
            </w:r>
          </w:p>
        </w:tc>
      </w:tr>
      <w:tr w:rsidR="003835E1" w:rsidRPr="00370723" w:rsidTr="00964E74">
        <w:trPr>
          <w:trHeight w:val="412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104</w:t>
            </w:r>
          </w:p>
        </w:tc>
      </w:tr>
      <w:tr w:rsidR="003835E1" w:rsidRPr="00370723" w:rsidTr="00964E74">
        <w:trPr>
          <w:trHeight w:val="233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135</w:t>
            </w:r>
          </w:p>
        </w:tc>
      </w:tr>
      <w:tr w:rsidR="003835E1" w:rsidRPr="00370723" w:rsidTr="00964E74">
        <w:trPr>
          <w:trHeight w:val="353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133</w:t>
            </w:r>
          </w:p>
        </w:tc>
      </w:tr>
      <w:tr w:rsidR="003835E1" w:rsidRPr="00370723" w:rsidTr="00964E74">
        <w:trPr>
          <w:trHeight w:val="332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136</w:t>
            </w:r>
          </w:p>
        </w:tc>
      </w:tr>
      <w:tr w:rsidR="003835E1" w:rsidRPr="00370723" w:rsidTr="00964E74">
        <w:trPr>
          <w:trHeight w:val="324"/>
        </w:trPr>
        <w:tc>
          <w:tcPr>
            <w:tcW w:w="709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9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84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626" w:type="dxa"/>
            <w:shd w:val="clear" w:color="auto" w:fill="auto"/>
          </w:tcPr>
          <w:p w:rsidR="003835E1" w:rsidRPr="00370723" w:rsidRDefault="003835E1" w:rsidP="00BE3F86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70723"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</w:tr>
    </w:tbl>
    <w:p w:rsidR="00CC07FF" w:rsidRDefault="00CC07FF" w:rsidP="00CA7923">
      <w:pPr>
        <w:pStyle w:val="Caption"/>
        <w:jc w:val="both"/>
        <w:rPr>
          <w:rFonts w:ascii="Times New Roman" w:hAnsi="Times New Roman"/>
          <w:b/>
          <w:i w:val="0"/>
          <w:color w:val="auto"/>
          <w:sz w:val="24"/>
          <w:szCs w:val="24"/>
        </w:rPr>
      </w:pPr>
      <w:bookmarkStart w:id="12" w:name="_Toc204293100"/>
    </w:p>
    <w:p w:rsidR="00010228" w:rsidRPr="00CA7923" w:rsidRDefault="00CC07FF" w:rsidP="00CA7923">
      <w:pPr>
        <w:pStyle w:val="Caption"/>
        <w:jc w:val="both"/>
        <w:rPr>
          <w:rFonts w:ascii="Times New Roman" w:eastAsia="Times New Roman" w:hAnsi="Times New Roman"/>
          <w:b/>
          <w:i w:val="0"/>
          <w:color w:val="auto"/>
          <w:sz w:val="24"/>
          <w:szCs w:val="24"/>
          <w:lang w:val="id"/>
        </w:rPr>
      </w:pPr>
      <w:r>
        <w:rPr>
          <w:rFonts w:ascii="Times New Roman" w:hAnsi="Times New Roman"/>
          <w:b/>
          <w:i w:val="0"/>
          <w:color w:val="auto"/>
          <w:sz w:val="24"/>
          <w:szCs w:val="24"/>
        </w:rPr>
        <w:br w:type="page"/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7</w:t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Tabel Product Moment</w:t>
      </w:r>
      <w:bookmarkEnd w:id="12"/>
    </w:p>
    <w:p w:rsidR="00010228" w:rsidRPr="00D938BB" w:rsidRDefault="00010228" w:rsidP="00010228">
      <w:pPr>
        <w:pStyle w:val="ListParagraph"/>
        <w:spacing w:before="100" w:beforeAutospacing="1" w:after="100" w:afterAutospacing="1" w:line="240" w:lineRule="auto"/>
        <w:ind w:left="709" w:hanging="709"/>
        <w:jc w:val="center"/>
        <w:rPr>
          <w:rFonts w:ascii="Times New Roman" w:eastAsia="Times New Roman" w:hAnsi="Times New Roman"/>
          <w:b/>
          <w:color w:val="000008"/>
          <w:sz w:val="24"/>
          <w:szCs w:val="24"/>
          <w:u w:val="single"/>
          <w:lang w:val="id-ID"/>
        </w:rPr>
      </w:pPr>
    </w:p>
    <w:tbl>
      <w:tblPr>
        <w:tblW w:w="9052" w:type="dxa"/>
        <w:jc w:val="center"/>
        <w:tblLook w:val="04A0" w:firstRow="1" w:lastRow="0" w:firstColumn="1" w:lastColumn="0" w:noHBand="0" w:noVBand="1"/>
      </w:tblPr>
      <w:tblGrid>
        <w:gridCol w:w="511"/>
        <w:gridCol w:w="947"/>
        <w:gridCol w:w="511"/>
        <w:gridCol w:w="947"/>
        <w:gridCol w:w="699"/>
        <w:gridCol w:w="835"/>
        <w:gridCol w:w="699"/>
        <w:gridCol w:w="835"/>
        <w:gridCol w:w="699"/>
        <w:gridCol w:w="835"/>
        <w:gridCol w:w="699"/>
        <w:gridCol w:w="835"/>
      </w:tblGrid>
      <w:tr w:rsidR="00010228" w:rsidRPr="004D456A" w:rsidTr="007233B9">
        <w:trPr>
          <w:gridAfter w:val="8"/>
          <w:wAfter w:w="6136" w:type="dxa"/>
          <w:trHeight w:val="256"/>
          <w:jc w:val="center"/>
        </w:trPr>
        <w:tc>
          <w:tcPr>
            <w:tcW w:w="2916" w:type="dxa"/>
            <w:gridSpan w:val="4"/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Tabel r Product Moment</w:t>
            </w:r>
          </w:p>
        </w:tc>
      </w:tr>
      <w:tr w:rsidR="00010228" w:rsidRPr="004D456A" w:rsidTr="007233B9">
        <w:trPr>
          <w:gridAfter w:val="8"/>
          <w:wAfter w:w="6136" w:type="dxa"/>
          <w:trHeight w:val="256"/>
          <w:jc w:val="center"/>
        </w:trPr>
        <w:tc>
          <w:tcPr>
            <w:tcW w:w="2916" w:type="dxa"/>
            <w:gridSpan w:val="4"/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Pada Sig.0,05 (Two Tail)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N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r</w:t>
            </w:r>
          </w:p>
        </w:tc>
        <w:tc>
          <w:tcPr>
            <w:tcW w:w="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N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r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N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r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N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r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N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r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N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b/>
                <w:color w:val="000008"/>
              </w:rPr>
            </w:pPr>
            <w:r w:rsidRPr="004D456A">
              <w:rPr>
                <w:rFonts w:ascii="Arial" w:eastAsia="Times New Roman" w:hAnsi="Arial" w:cs="Arial"/>
                <w:b/>
                <w:color w:val="000008"/>
                <w:lang w:val="id-ID"/>
              </w:rPr>
              <w:t>r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97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0.997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0.301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0.138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0.95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0.297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0.137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0.878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0.294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0.137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0.811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0.291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0.137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0.754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0.288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0.136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0.707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0.285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0.136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0.666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0.282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0.136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0.632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0.279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0.135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0.602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0.276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0.135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0.576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0.273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0.135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0.553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0.271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0.134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0.532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0.268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0.134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0.514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0.266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0.134</w:t>
            </w:r>
          </w:p>
        </w:tc>
      </w:tr>
      <w:tr w:rsidR="00010228" w:rsidRPr="004D456A" w:rsidTr="007233B9">
        <w:trPr>
          <w:trHeight w:val="28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0.497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0.201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0.134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0.482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0.133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0.468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0.259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0.133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0.456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0.256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0.133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0.444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0.254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0.132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0.433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59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0.252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179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0.132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0.423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0.132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0.413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0.131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0.404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0.246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0.131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0.396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0.131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0.388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0.131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0.381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0.374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0.239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0.367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0.237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0.361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0.235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0.129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lastRenderedPageBreak/>
              <w:t>29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0.355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69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0.234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109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149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189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229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0.129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0.349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0.232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0.129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0.344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0.129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0.339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0.229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0.128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0.334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73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0.227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0.128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0.329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0.226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0.128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0.325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0.224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0.127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76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0.223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0.127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0.316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0.221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0.127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0.312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0.127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39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0.308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79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159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199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239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0.126</w:t>
            </w:r>
          </w:p>
        </w:tc>
      </w:tr>
      <w:tr w:rsidR="00010228" w:rsidRPr="004D456A" w:rsidTr="007233B9">
        <w:trPr>
          <w:trHeight w:val="256"/>
          <w:jc w:val="center"/>
        </w:trPr>
        <w:tc>
          <w:tcPr>
            <w:tcW w:w="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40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0.304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80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0.217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0.178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160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0.154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0.138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240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10228" w:rsidRPr="004D456A" w:rsidRDefault="00010228" w:rsidP="007233B9">
            <w:pPr>
              <w:pStyle w:val="ListParagraph"/>
              <w:spacing w:before="100" w:beforeAutospacing="1" w:after="100" w:afterAutospacing="1" w:line="240" w:lineRule="auto"/>
              <w:ind w:left="709" w:hanging="709"/>
              <w:jc w:val="both"/>
              <w:rPr>
                <w:rFonts w:ascii="Arial" w:eastAsia="Times New Roman" w:hAnsi="Arial" w:cs="Arial"/>
                <w:color w:val="000008"/>
              </w:rPr>
            </w:pPr>
            <w:r w:rsidRPr="004D456A">
              <w:rPr>
                <w:rFonts w:ascii="Arial" w:eastAsia="Times New Roman" w:hAnsi="Arial" w:cs="Arial"/>
                <w:color w:val="000008"/>
                <w:lang w:val="id-ID"/>
              </w:rPr>
              <w:t>0.126</w:t>
            </w:r>
          </w:p>
        </w:tc>
      </w:tr>
    </w:tbl>
    <w:p w:rsidR="00010228" w:rsidRPr="004D456A" w:rsidRDefault="00010228" w:rsidP="00010228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b/>
          <w:bCs/>
          <w:color w:val="000008"/>
          <w:sz w:val="24"/>
          <w:szCs w:val="24"/>
          <w:lang w:val="id"/>
        </w:rPr>
      </w:pPr>
    </w:p>
    <w:p w:rsidR="00010228" w:rsidRPr="00CA7923" w:rsidRDefault="00CC07FF" w:rsidP="00CA7923">
      <w:pPr>
        <w:pStyle w:val="Caption"/>
        <w:jc w:val="both"/>
        <w:rPr>
          <w:rFonts w:ascii="Times New Roman" w:eastAsia="Times New Roman" w:hAnsi="Times New Roman"/>
          <w:b/>
          <w:bCs/>
          <w:i w:val="0"/>
          <w:color w:val="auto"/>
          <w:sz w:val="24"/>
          <w:szCs w:val="24"/>
          <w:lang w:val="id-ID" w:eastAsia="id-ID"/>
        </w:rPr>
      </w:pPr>
      <w:bookmarkStart w:id="13" w:name="_Toc204293101"/>
      <w:r>
        <w:rPr>
          <w:rFonts w:ascii="Times New Roman" w:hAnsi="Times New Roman"/>
          <w:b/>
          <w:i w:val="0"/>
          <w:color w:val="auto"/>
          <w:sz w:val="24"/>
          <w:szCs w:val="24"/>
        </w:rPr>
        <w:br w:type="page"/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begin"/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instrText xml:space="preserve"> SEQ Lampiran \* ARABIC </w:instrText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separate"/>
      </w:r>
      <w:r>
        <w:rPr>
          <w:rFonts w:ascii="Times New Roman" w:hAnsi="Times New Roman"/>
          <w:b/>
          <w:i w:val="0"/>
          <w:noProof/>
          <w:color w:val="auto"/>
          <w:sz w:val="24"/>
          <w:szCs w:val="24"/>
        </w:rPr>
        <w:t>8</w:t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fldChar w:fldCharType="end"/>
      </w:r>
      <w:r w:rsidR="00CA7923" w:rsidRPr="00CA7923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 Tabel Uji T</w:t>
      </w:r>
      <w:bookmarkEnd w:id="13"/>
    </w:p>
    <w:p w:rsidR="00010228" w:rsidRPr="00D938BB" w:rsidRDefault="00010228" w:rsidP="0001022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val="id-ID" w:eastAsia="id-ID"/>
        </w:rPr>
      </w:pPr>
      <w:r w:rsidRPr="00D938BB">
        <w:rPr>
          <w:rFonts w:ascii="Times New Roman" w:eastAsia="Times New Roman" w:hAnsi="Times New Roman"/>
          <w:b/>
          <w:bCs/>
          <w:sz w:val="24"/>
          <w:szCs w:val="24"/>
          <w:lang w:eastAsia="id-ID"/>
        </w:rPr>
        <w:t>Titik Persentase Distribusi t (dk = 1 – 40)</w:t>
      </w:r>
    </w:p>
    <w:p w:rsidR="00010228" w:rsidRPr="00D938BB" w:rsidRDefault="00010228" w:rsidP="0001022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id-ID" w:eastAsia="id-ID"/>
        </w:rPr>
      </w:pPr>
    </w:p>
    <w:tbl>
      <w:tblPr>
        <w:tblW w:w="936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151"/>
        <w:gridCol w:w="1277"/>
        <w:gridCol w:w="1277"/>
        <w:gridCol w:w="1134"/>
        <w:gridCol w:w="1276"/>
        <w:gridCol w:w="1260"/>
        <w:gridCol w:w="1277"/>
      </w:tblGrid>
      <w:tr w:rsidR="00010228" w:rsidRPr="004D456A" w:rsidTr="007233B9">
        <w:trPr>
          <w:trHeight w:val="7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Pr</w:t>
            </w:r>
          </w:p>
          <w:p w:rsidR="00010228" w:rsidRPr="00836E9B" w:rsidRDefault="00010228" w:rsidP="007233B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df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0.005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0.001</w:t>
            </w:r>
          </w:p>
        </w:tc>
      </w:tr>
      <w:tr w:rsidR="00010228" w:rsidRPr="004D456A" w:rsidTr="007233B9">
        <w:trPr>
          <w:trHeight w:val="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228" w:rsidRPr="00836E9B" w:rsidRDefault="00010228" w:rsidP="007233B9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0.002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1.00000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3.07768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6.31375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12.70620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31.82052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63.65674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318.30884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0.81650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1.88562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2.91999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4.30265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6.96456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9.92484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22.32712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0.76489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1.63774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2.35336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3.18245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4.54070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5.84091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10.21453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0.74070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1.53321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2.13185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2.77645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3.74695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4.60409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7.17318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0.72669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1.47588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2.01505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2.57058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3.36493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4.03214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5.89343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0.71756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1.43976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1.94318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2.44691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3.14267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3.70743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5.20763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0.71114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1.41492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1.89458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2.36462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2.99795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3.49948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4.78529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0.70639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1.39682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1.85955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2.30600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2.89646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3.35539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4.50079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0.70272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1.38303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1.83311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2.26216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2.82144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3.24984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4.29681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0.69981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1.37218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1.81246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2.22814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2.76377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3.16927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4.14370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0.69745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1.36343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1.79588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2.20099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2.71808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3.10581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4.02470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0.69548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1.35622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1.78229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2.17881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2.68100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3.05454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3.92963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0.69383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1.35017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1.77093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2.16037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2.65031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3.01228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3.85198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0.69242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1.34503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1.76131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2.14479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2.62449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2.97684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3.78739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0.69120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1.34061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1.75305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2.13145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2.60248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2.94671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3.73283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0.69013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1.33676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1.74588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2.11991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2.58349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2.92078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3.68615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0.68920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1.33338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1.73961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2.10982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2.56693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2.89823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3.64577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0.68836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1.33039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1.73406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2.10092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2.55238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2.87844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3.61048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19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0.68762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1.32773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1.72913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2.09302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2.53948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2.86093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3.57940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0.68695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1.32534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1.72472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2.08596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2.52798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2.84534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3.55181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0.68635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1.32319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1.72074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2.07961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2.51765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2.83136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3.52715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0.68581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1.32124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1.71714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2.07387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2.50832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2.81876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3.50499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0.68531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1.31946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1.71387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2.06866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2.49987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2.80734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3.48496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0.68485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1.31784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1.71088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2.06390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2.49216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2.79694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3.46678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0.68443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1.31635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1.70814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2.05954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2.48511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2.78744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3.45019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0.68404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1.31497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1.70562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2.05553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2.47863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2.77871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3.43500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0.68368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1.31370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1.70329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2.05183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2.47266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2.77068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3.42103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28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0.68335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1.31253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1.70113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2.04841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2.46714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2.76326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3.40816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lastRenderedPageBreak/>
              <w:t>29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0.68304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1.31143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1.69913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2.04523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2.46202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2.75639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3.39624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0.68276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1.31042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1.69726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2.04227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2.45726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2.75000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3.38518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0.68249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1.30946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1.69552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2.03951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2.45282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2.74404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3.37490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0.68223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1.30857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1.69389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2.03693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2.44868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2.73848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3.36531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0.68200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1.30774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1.69236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2.03452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2.44479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2.73328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3.35634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0.68177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1.30695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1.69092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2.03224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2.44115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2.72839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3.34793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0.68156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1.30621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1.68957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2.03011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2.43772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2.72381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3.34005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0.68137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1.30551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1.68830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2.02809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2.43449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2.71948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3.33262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0.68118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1.30485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1.68709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2.02619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2.43145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2.71541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3.32563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0.68100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1.30423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1.68595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2.02439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2.42857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2.71156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3.31903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39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0.68083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1.30364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1.68488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2.02269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2.42584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2.70791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3.31279</w:t>
            </w:r>
          </w:p>
        </w:tc>
      </w:tr>
      <w:tr w:rsidR="00010228" w:rsidRPr="004D456A" w:rsidTr="007233B9">
        <w:trPr>
          <w:trHeight w:val="7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id-ID"/>
              </w:rPr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0.68067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1.30308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1.68385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2.02108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2.42326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2.70446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0228" w:rsidRPr="00836E9B" w:rsidRDefault="00010228" w:rsidP="007233B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val="id-ID" w:eastAsia="id-ID"/>
              </w:rPr>
            </w:pPr>
            <w:r w:rsidRPr="00836E9B">
              <w:rPr>
                <w:rFonts w:ascii="Arial" w:eastAsia="Times New Roman" w:hAnsi="Arial" w:cs="Arial"/>
                <w:sz w:val="21"/>
                <w:szCs w:val="21"/>
                <w:lang w:eastAsia="id-ID"/>
              </w:rPr>
              <w:t>3.30688</w:t>
            </w:r>
          </w:p>
        </w:tc>
      </w:tr>
    </w:tbl>
    <w:p w:rsidR="00010228" w:rsidRPr="004D456A" w:rsidRDefault="00010228" w:rsidP="00010228">
      <w:pPr>
        <w:pStyle w:val="ListParagraph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8"/>
          <w:lang w:val="id"/>
        </w:rPr>
      </w:pPr>
    </w:p>
    <w:p w:rsidR="00A504CA" w:rsidRDefault="00A504CA" w:rsidP="00010228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</w:p>
    <w:p w:rsidR="008448EB" w:rsidRDefault="008448EB" w:rsidP="00010228">
      <w:pPr>
        <w:spacing w:line="360" w:lineRule="auto"/>
        <w:rPr>
          <w:rFonts w:ascii="Times New Roman" w:eastAsia="Times New Roman" w:hAnsi="Times New Roman"/>
          <w:sz w:val="24"/>
          <w:szCs w:val="24"/>
        </w:rPr>
        <w:sectPr w:rsidR="008448EB" w:rsidSect="00A24F7E">
          <w:headerReference w:type="default" r:id="rId17"/>
          <w:footerReference w:type="default" r:id="rId18"/>
          <w:headerReference w:type="first" r:id="rId19"/>
          <w:footerReference w:type="first" r:id="rId20"/>
          <w:pgSz w:w="11907" w:h="16839" w:code="9"/>
          <w:pgMar w:top="2268" w:right="1701" w:bottom="1701" w:left="2268" w:header="709" w:footer="709" w:gutter="0"/>
          <w:pgNumType w:start="56"/>
          <w:cols w:space="708"/>
          <w:titlePg/>
          <w:docGrid w:linePitch="360"/>
        </w:sectPr>
      </w:pPr>
    </w:p>
    <w:p w:rsidR="008448EB" w:rsidRDefault="00A24F7E" w:rsidP="00010228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64065"/>
            <wp:effectExtent l="0" t="0" r="0" b="0"/>
            <wp:docPr id="14" name="Picture 14" descr="20260110_1408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60110_140824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64065"/>
            <wp:effectExtent l="0" t="0" r="0" b="0"/>
            <wp:docPr id="15" name="Picture 15" descr="20260110_1408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60110_140824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64065"/>
            <wp:effectExtent l="0" t="0" r="0" b="0"/>
            <wp:docPr id="16" name="Picture 16" descr="20260110_1408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60110_1408247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64065"/>
            <wp:effectExtent l="0" t="0" r="0" b="0"/>
            <wp:docPr id="17" name="Picture 17" descr="20260110_14082474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60110_14082474_00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64065"/>
            <wp:effectExtent l="0" t="0" r="0" b="0"/>
            <wp:docPr id="18" name="Picture 18" descr="20260110_1408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60110_140824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64065"/>
            <wp:effectExtent l="0" t="0" r="0" b="0"/>
            <wp:docPr id="19" name="Picture 19" descr="20260110_1408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60110_140824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842125" cy="9664065"/>
            <wp:effectExtent l="0" t="0" r="0" b="0"/>
            <wp:docPr id="20" name="Picture 20" descr="20260110_1408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60110_1408247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66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8EB" w:rsidRDefault="008448EB" w:rsidP="00010228">
      <w:pPr>
        <w:spacing w:line="360" w:lineRule="auto"/>
        <w:rPr>
          <w:rFonts w:ascii="Times New Roman" w:eastAsia="Times New Roman" w:hAnsi="Times New Roman"/>
          <w:sz w:val="24"/>
          <w:szCs w:val="24"/>
        </w:rPr>
        <w:sectPr w:rsidR="008448EB" w:rsidSect="008448EB">
          <w:headerReference w:type="default" r:id="rId28"/>
          <w:footerReference w:type="default" r:id="rId29"/>
          <w:headerReference w:type="first" r:id="rId30"/>
          <w:footerReference w:type="first" r:id="rId31"/>
          <w:pgSz w:w="11907" w:h="16839" w:code="9"/>
          <w:pgMar w:top="567" w:right="567" w:bottom="567" w:left="567" w:header="284" w:footer="0" w:gutter="0"/>
          <w:cols w:space="708"/>
          <w:docGrid w:linePitch="360"/>
        </w:sectPr>
      </w:pPr>
    </w:p>
    <w:p w:rsidR="008448EB" w:rsidRDefault="008448EB" w:rsidP="008448EB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BIODATA MAHASISWA</w:t>
      </w:r>
    </w:p>
    <w:p w:rsidR="008448EB" w:rsidRPr="00475B2C" w:rsidRDefault="008448EB" w:rsidP="008448EB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I. DATA DIRI</w:t>
      </w:r>
    </w:p>
    <w:p w:rsidR="008448EB" w:rsidRPr="00475B2C" w:rsidRDefault="00A24F7E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4246245</wp:posOffset>
            </wp:positionH>
            <wp:positionV relativeFrom="paragraph">
              <wp:posOffset>50165</wp:posOffset>
            </wp:positionV>
            <wp:extent cx="1076325" cy="1438275"/>
            <wp:effectExtent l="0" t="0" r="9525" b="9525"/>
            <wp:wrapNone/>
            <wp:docPr id="28" name="Picture 28" descr="02 FADILLAH ROZA 211414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2 FADILLAH ROZA 211414015"/>
                    <pic:cNvPicPr preferRelativeResize="0"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EB" w:rsidRPr="00475B2C">
        <w:rPr>
          <w:rFonts w:ascii="Times New Roman" w:hAnsi="Times New Roman"/>
          <w:sz w:val="24"/>
        </w:rPr>
        <w:t>Nama</w:t>
      </w:r>
      <w:r w:rsidR="008448EB">
        <w:rPr>
          <w:rFonts w:ascii="Times New Roman" w:hAnsi="Times New Roman"/>
          <w:sz w:val="24"/>
        </w:rPr>
        <w:tab/>
      </w:r>
      <w:r w:rsidR="008448EB" w:rsidRPr="00475B2C">
        <w:rPr>
          <w:rFonts w:ascii="Times New Roman" w:hAnsi="Times New Roman"/>
          <w:sz w:val="24"/>
        </w:rPr>
        <w:t xml:space="preserve">: </w:t>
      </w:r>
      <w:r w:rsidR="008448EB">
        <w:rPr>
          <w:rFonts w:ascii="Times New Roman" w:hAnsi="Times New Roman"/>
          <w:sz w:val="24"/>
        </w:rPr>
        <w:tab/>
      </w:r>
      <w:r w:rsidR="008448EB" w:rsidRPr="00475B2C">
        <w:rPr>
          <w:rFonts w:ascii="Times New Roman" w:hAnsi="Times New Roman"/>
          <w:sz w:val="24"/>
        </w:rPr>
        <w:t>Fadillah Roza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NPM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211414015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T.T.L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Tumpatan Nibung, 15-07-2003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Jenis Kelamin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Perempuan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Alamat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Dusun VI JL Karya I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Agama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Islam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Fakultas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FKIP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Prodi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S1- Bimbingan Konseling 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Pembimbing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Dina Hidayati Hutasuhut, S.Psi., M.Psi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Penguji I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Khairina Ulfa Syaimi, S.Pd.I., M.Pd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Penguji II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Dra. Nur Asyah, M.Pd</w:t>
      </w: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Judul Skripsi</w:t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Pengaruh Layanan Bimbingan Kelompok Melalui Teknik </w:t>
      </w:r>
      <w:r w:rsidRPr="003273B8">
        <w:rPr>
          <w:rFonts w:ascii="Times New Roman" w:hAnsi="Times New Roman"/>
          <w:i/>
          <w:sz w:val="24"/>
        </w:rPr>
        <w:t>Problem Solving</w:t>
      </w:r>
      <w:r w:rsidRPr="00475B2C">
        <w:rPr>
          <w:rFonts w:ascii="Times New Roman" w:hAnsi="Times New Roman"/>
          <w:sz w:val="24"/>
        </w:rPr>
        <w:t xml:space="preserve"> Terhadap Konsep Diri Pada Siswa SMAN 1 Lubuk Pakam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 xml:space="preserve">No. </w:t>
      </w:r>
      <w:r>
        <w:rPr>
          <w:rFonts w:ascii="Times New Roman" w:hAnsi="Times New Roman"/>
          <w:sz w:val="24"/>
        </w:rPr>
        <w:t>Handphone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083170724312</w:t>
      </w: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II. PENDIDIKAN</w:t>
      </w:r>
    </w:p>
    <w:p w:rsidR="008448EB" w:rsidRPr="003273B8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3273B8">
        <w:rPr>
          <w:rFonts w:ascii="Times New Roman" w:hAnsi="Times New Roman"/>
          <w:sz w:val="24"/>
        </w:rPr>
        <w:t>SD</w:t>
      </w:r>
      <w:r w:rsidRPr="003273B8">
        <w:rPr>
          <w:rFonts w:ascii="Times New Roman" w:hAnsi="Times New Roman"/>
          <w:sz w:val="24"/>
        </w:rPr>
        <w:tab/>
        <w:t>:</w:t>
      </w:r>
      <w:r w:rsidRPr="003273B8">
        <w:rPr>
          <w:rFonts w:ascii="Times New Roman" w:hAnsi="Times New Roman"/>
          <w:sz w:val="24"/>
        </w:rPr>
        <w:tab/>
        <w:t>SD Negeri 101874</w:t>
      </w:r>
    </w:p>
    <w:p w:rsidR="008448EB" w:rsidRPr="003273B8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3273B8">
        <w:rPr>
          <w:rFonts w:ascii="Times New Roman" w:hAnsi="Times New Roman"/>
          <w:sz w:val="24"/>
        </w:rPr>
        <w:t>SMP</w:t>
      </w:r>
      <w:r w:rsidRPr="003273B8">
        <w:rPr>
          <w:rFonts w:ascii="Times New Roman" w:hAnsi="Times New Roman"/>
          <w:sz w:val="24"/>
        </w:rPr>
        <w:tab/>
        <w:t>:</w:t>
      </w:r>
      <w:r w:rsidRPr="003273B8">
        <w:rPr>
          <w:rFonts w:ascii="Times New Roman" w:hAnsi="Times New Roman"/>
          <w:sz w:val="24"/>
        </w:rPr>
        <w:tab/>
        <w:t>Mts Darul Ilmi Batang Kuis</w:t>
      </w:r>
    </w:p>
    <w:p w:rsidR="008448EB" w:rsidRPr="003273B8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SMA</w:t>
      </w:r>
      <w:r>
        <w:rPr>
          <w:rFonts w:ascii="Times New Roman" w:hAnsi="Times New Roman"/>
          <w:sz w:val="24"/>
        </w:rPr>
        <w:tab/>
        <w:t>:</w:t>
      </w:r>
      <w:r>
        <w:rPr>
          <w:rFonts w:ascii="Times New Roman" w:hAnsi="Times New Roman"/>
          <w:sz w:val="24"/>
        </w:rPr>
        <w:tab/>
      </w:r>
      <w:r w:rsidRPr="003273B8">
        <w:rPr>
          <w:rFonts w:ascii="Times New Roman" w:hAnsi="Times New Roman"/>
          <w:sz w:val="24"/>
        </w:rPr>
        <w:t xml:space="preserve">SMA Negeri 1 Tanjung Morawa </w:t>
      </w:r>
    </w:p>
    <w:p w:rsidR="008448EB" w:rsidRPr="003273B8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III. ORANGTUA</w:t>
      </w:r>
    </w:p>
    <w:p w:rsidR="008448EB" w:rsidRPr="00475B2C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Nama Ayah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Zulham</w:t>
      </w:r>
    </w:p>
    <w:p w:rsidR="008448EB" w:rsidRPr="003273B8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3273B8">
        <w:rPr>
          <w:rFonts w:ascii="Times New Roman" w:hAnsi="Times New Roman"/>
          <w:sz w:val="24"/>
        </w:rPr>
        <w:t>Pekerjaan</w:t>
      </w:r>
      <w:r w:rsidRPr="003273B8">
        <w:rPr>
          <w:rFonts w:ascii="Times New Roman" w:hAnsi="Times New Roman"/>
          <w:sz w:val="24"/>
        </w:rPr>
        <w:tab/>
        <w:t>:</w:t>
      </w:r>
      <w:r w:rsidRPr="003273B8">
        <w:rPr>
          <w:rFonts w:ascii="Times New Roman" w:hAnsi="Times New Roman"/>
          <w:sz w:val="24"/>
        </w:rPr>
        <w:tab/>
        <w:t>Wiraswasta</w:t>
      </w: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475B2C">
        <w:rPr>
          <w:rFonts w:ascii="Times New Roman" w:hAnsi="Times New Roman"/>
          <w:sz w:val="24"/>
        </w:rPr>
        <w:t>Nama Ibu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ab/>
      </w:r>
      <w:r w:rsidRPr="00475B2C">
        <w:rPr>
          <w:rFonts w:ascii="Times New Roman" w:hAnsi="Times New Roman"/>
          <w:sz w:val="24"/>
        </w:rPr>
        <w:t>Nuraini</w:t>
      </w:r>
    </w:p>
    <w:p w:rsidR="008448EB" w:rsidRPr="003273B8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3273B8">
        <w:rPr>
          <w:rFonts w:ascii="Times New Roman" w:hAnsi="Times New Roman"/>
          <w:sz w:val="24"/>
        </w:rPr>
        <w:t>Pekerjaan</w:t>
      </w:r>
      <w:r w:rsidRPr="003273B8"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</w:rPr>
        <w:tab/>
      </w:r>
      <w:r w:rsidRPr="003273B8">
        <w:rPr>
          <w:rFonts w:ascii="Times New Roman" w:hAnsi="Times New Roman"/>
          <w:sz w:val="24"/>
        </w:rPr>
        <w:t>Ibu Rumah Tangga</w:t>
      </w: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  <w:r w:rsidRPr="003273B8">
        <w:rPr>
          <w:rFonts w:ascii="Times New Roman" w:hAnsi="Times New Roman"/>
          <w:sz w:val="24"/>
        </w:rPr>
        <w:lastRenderedPageBreak/>
        <w:t>Alamat</w:t>
      </w:r>
      <w:r w:rsidRPr="003273B8">
        <w:rPr>
          <w:rFonts w:ascii="Times New Roman" w:hAnsi="Times New Roman"/>
          <w:sz w:val="24"/>
        </w:rPr>
        <w:tab/>
        <w:t xml:space="preserve">: </w:t>
      </w:r>
      <w:r>
        <w:rPr>
          <w:rFonts w:ascii="Times New Roman" w:hAnsi="Times New Roman"/>
          <w:sz w:val="24"/>
        </w:rPr>
        <w:tab/>
      </w:r>
      <w:r w:rsidRPr="003273B8">
        <w:rPr>
          <w:rFonts w:ascii="Times New Roman" w:hAnsi="Times New Roman"/>
          <w:sz w:val="24"/>
        </w:rPr>
        <w:t>Dusun VI Jl Karya 1</w:t>
      </w: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</w:p>
    <w:p w:rsidR="008448EB" w:rsidRDefault="008448EB" w:rsidP="008448EB">
      <w:pPr>
        <w:tabs>
          <w:tab w:val="left" w:pos="1701"/>
          <w:tab w:val="left" w:pos="1985"/>
        </w:tabs>
        <w:spacing w:after="0"/>
        <w:ind w:left="1985" w:hanging="1985"/>
        <w:jc w:val="both"/>
        <w:rPr>
          <w:rFonts w:ascii="Times New Roman" w:hAnsi="Times New Roman"/>
          <w:sz w:val="24"/>
        </w:rPr>
      </w:pPr>
    </w:p>
    <w:p w:rsidR="008448EB" w:rsidRDefault="00A24F7E" w:rsidP="008448EB">
      <w:pPr>
        <w:spacing w:line="240" w:lineRule="auto"/>
        <w:ind w:left="43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3272790</wp:posOffset>
            </wp:positionH>
            <wp:positionV relativeFrom="paragraph">
              <wp:posOffset>141605</wp:posOffset>
            </wp:positionV>
            <wp:extent cx="1152525" cy="923925"/>
            <wp:effectExtent l="0" t="0" r="9525" b="9525"/>
            <wp:wrapNone/>
            <wp:docPr id="29" name="Picture 29" descr="20260110_1408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60110_1408246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9" t="73660" r="20227" b="2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EB">
        <w:rPr>
          <w:rFonts w:ascii="Times New Roman" w:hAnsi="Times New Roman"/>
          <w:sz w:val="24"/>
        </w:rPr>
        <w:t>Medan, 09 Januari 2026</w:t>
      </w:r>
    </w:p>
    <w:p w:rsidR="008448EB" w:rsidRDefault="008448EB" w:rsidP="008448EB">
      <w:pPr>
        <w:spacing w:line="240" w:lineRule="auto"/>
        <w:ind w:left="4320"/>
        <w:jc w:val="center"/>
        <w:rPr>
          <w:rFonts w:ascii="Times New Roman" w:hAnsi="Times New Roman"/>
          <w:sz w:val="24"/>
        </w:rPr>
      </w:pPr>
    </w:p>
    <w:p w:rsidR="008448EB" w:rsidRDefault="008448EB" w:rsidP="008448EB">
      <w:pPr>
        <w:spacing w:line="240" w:lineRule="auto"/>
        <w:ind w:left="4320"/>
        <w:jc w:val="center"/>
        <w:rPr>
          <w:rFonts w:ascii="Times New Roman" w:hAnsi="Times New Roman"/>
          <w:sz w:val="24"/>
        </w:rPr>
      </w:pPr>
    </w:p>
    <w:p w:rsidR="008448EB" w:rsidRDefault="008448EB" w:rsidP="008448EB">
      <w:pPr>
        <w:spacing w:line="240" w:lineRule="auto"/>
        <w:ind w:left="4320"/>
        <w:jc w:val="center"/>
        <w:rPr>
          <w:rFonts w:ascii="Times New Roman" w:hAnsi="Times New Roman"/>
          <w:sz w:val="24"/>
        </w:rPr>
      </w:pPr>
    </w:p>
    <w:p w:rsidR="008448EB" w:rsidRDefault="008448EB" w:rsidP="008448EB">
      <w:pPr>
        <w:spacing w:line="240" w:lineRule="auto"/>
        <w:ind w:left="4320"/>
        <w:jc w:val="center"/>
        <w:rPr>
          <w:rFonts w:ascii="Times New Roman" w:eastAsia="Times New Roman" w:hAnsi="Times New Roman"/>
          <w:sz w:val="24"/>
          <w:szCs w:val="24"/>
        </w:rPr>
      </w:pPr>
      <w:r w:rsidRPr="00475B2C">
        <w:rPr>
          <w:rFonts w:ascii="Times New Roman" w:hAnsi="Times New Roman"/>
          <w:sz w:val="24"/>
        </w:rPr>
        <w:t>Fadillah Roza</w:t>
      </w:r>
    </w:p>
    <w:sectPr w:rsidR="008448EB" w:rsidSect="008448EB">
      <w:headerReference w:type="default" r:id="rId33"/>
      <w:footerReference w:type="default" r:id="rId34"/>
      <w:pgSz w:w="11907" w:h="16839" w:code="9"/>
      <w:pgMar w:top="2268" w:right="1701" w:bottom="1701" w:left="226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FBC" w:rsidRDefault="00954FBC" w:rsidP="000D3A32">
      <w:pPr>
        <w:spacing w:after="0" w:line="240" w:lineRule="auto"/>
      </w:pPr>
      <w:r>
        <w:separator/>
      </w:r>
    </w:p>
  </w:endnote>
  <w:endnote w:type="continuationSeparator" w:id="0">
    <w:p w:rsidR="00954FBC" w:rsidRDefault="00954FBC" w:rsidP="000D3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Pr="00160AC5" w:rsidRDefault="008448EB">
    <w:pPr>
      <w:pStyle w:val="Footer"/>
      <w:jc w:val="center"/>
      <w:rPr>
        <w:rFonts w:ascii="Times New Roman" w:hAnsi="Times New Roman"/>
        <w:sz w:val="24"/>
      </w:rPr>
    </w:pPr>
  </w:p>
  <w:p w:rsidR="008448EB" w:rsidRDefault="008448EB" w:rsidP="00336E96">
    <w:pPr>
      <w:pStyle w:val="Footer"/>
      <w:tabs>
        <w:tab w:val="clear" w:pos="4680"/>
        <w:tab w:val="clear" w:pos="936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Pr="00CC07FF" w:rsidRDefault="008448EB">
    <w:pPr>
      <w:pStyle w:val="Footer"/>
      <w:jc w:val="center"/>
      <w:rPr>
        <w:rFonts w:ascii="Times New Roman" w:hAnsi="Times New Roman"/>
        <w:sz w:val="24"/>
      </w:rPr>
    </w:pPr>
    <w:r w:rsidRPr="00CC07FF">
      <w:rPr>
        <w:rFonts w:ascii="Times New Roman" w:hAnsi="Times New Roman"/>
        <w:sz w:val="24"/>
      </w:rPr>
      <w:fldChar w:fldCharType="begin"/>
    </w:r>
    <w:r w:rsidRPr="00CC07FF">
      <w:rPr>
        <w:rFonts w:ascii="Times New Roman" w:hAnsi="Times New Roman"/>
        <w:sz w:val="24"/>
      </w:rPr>
      <w:instrText xml:space="preserve"> PAGE   \* MERGEFORMAT </w:instrText>
    </w:r>
    <w:r w:rsidRPr="00CC07FF">
      <w:rPr>
        <w:rFonts w:ascii="Times New Roman" w:hAnsi="Times New Roman"/>
        <w:sz w:val="24"/>
      </w:rPr>
      <w:fldChar w:fldCharType="separate"/>
    </w:r>
    <w:r w:rsidR="00574B7D">
      <w:rPr>
        <w:rFonts w:ascii="Times New Roman" w:hAnsi="Times New Roman"/>
        <w:noProof/>
        <w:sz w:val="24"/>
      </w:rPr>
      <w:t>56</w:t>
    </w:r>
    <w:r w:rsidRPr="00CC07FF">
      <w:rPr>
        <w:rFonts w:ascii="Times New Roman" w:hAnsi="Times New Roman"/>
        <w:noProof/>
        <w:sz w:val="24"/>
      </w:rPr>
      <w:fldChar w:fldCharType="end"/>
    </w:r>
  </w:p>
  <w:p w:rsidR="008448EB" w:rsidRDefault="008448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Pr="008448EB" w:rsidRDefault="008448EB" w:rsidP="008448EB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Pr="00CC07FF" w:rsidRDefault="008448EB">
    <w:pPr>
      <w:pStyle w:val="Footer"/>
      <w:jc w:val="center"/>
      <w:rPr>
        <w:rFonts w:ascii="Times New Roman" w:hAnsi="Times New Roman"/>
        <w:sz w:val="24"/>
      </w:rPr>
    </w:pPr>
  </w:p>
  <w:p w:rsidR="008448EB" w:rsidRDefault="008448E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Pr="008448EB" w:rsidRDefault="008448EB" w:rsidP="008448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FBC" w:rsidRDefault="00954FBC" w:rsidP="000D3A32">
      <w:pPr>
        <w:spacing w:after="0" w:line="240" w:lineRule="auto"/>
      </w:pPr>
      <w:r>
        <w:separator/>
      </w:r>
    </w:p>
  </w:footnote>
  <w:footnote w:type="continuationSeparator" w:id="0">
    <w:p w:rsidR="00954FBC" w:rsidRDefault="00954FBC" w:rsidP="000D3A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Pr="00CC07FF" w:rsidRDefault="00574B7D">
    <w:pPr>
      <w:pStyle w:val="Header"/>
      <w:jc w:val="right"/>
      <w:rPr>
        <w:rFonts w:ascii="Times New Roman" w:hAnsi="Times New Roman"/>
        <w:sz w:val="24"/>
      </w:rPr>
    </w:pPr>
    <w:r>
      <w:rPr>
        <w:rFonts w:ascii="Times New Roman" w:hAnsi="Times New Roman"/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346570" o:spid="_x0000_s2062" type="#_x0000_t75" style="position:absolute;left:0;text-align:left;margin-left:0;margin-top:0;width:299.95pt;height:295.95pt;z-index:-25165977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  <w:r w:rsidR="008448EB" w:rsidRPr="00CC07FF">
      <w:rPr>
        <w:rFonts w:ascii="Times New Roman" w:hAnsi="Times New Roman"/>
        <w:sz w:val="24"/>
      </w:rPr>
      <w:fldChar w:fldCharType="begin"/>
    </w:r>
    <w:r w:rsidR="008448EB" w:rsidRPr="00CC07FF">
      <w:rPr>
        <w:rFonts w:ascii="Times New Roman" w:hAnsi="Times New Roman"/>
        <w:sz w:val="24"/>
      </w:rPr>
      <w:instrText xml:space="preserve"> PAGE   \* MERGEFORMAT </w:instrText>
    </w:r>
    <w:r w:rsidR="008448EB" w:rsidRPr="00CC07FF">
      <w:rPr>
        <w:rFonts w:ascii="Times New Roman" w:hAnsi="Times New Roman"/>
        <w:sz w:val="24"/>
      </w:rPr>
      <w:fldChar w:fldCharType="separate"/>
    </w:r>
    <w:r>
      <w:rPr>
        <w:rFonts w:ascii="Times New Roman" w:hAnsi="Times New Roman"/>
        <w:noProof/>
        <w:sz w:val="24"/>
      </w:rPr>
      <w:t>57</w:t>
    </w:r>
    <w:r w:rsidR="008448EB" w:rsidRPr="00CC07FF">
      <w:rPr>
        <w:rFonts w:ascii="Times New Roman" w:hAnsi="Times New Roman"/>
        <w:noProof/>
        <w:sz w:val="24"/>
      </w:rPr>
      <w:fldChar w:fldCharType="end"/>
    </w:r>
  </w:p>
  <w:p w:rsidR="008448EB" w:rsidRDefault="008448E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Default="00574B7D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09365" cy="3758565"/>
          <wp:effectExtent l="0" t="0" r="635" b="0"/>
          <wp:wrapNone/>
          <wp:docPr id="3" name="Picture 19" descr="LOGO-UM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-UMN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9365" cy="3758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Default="00574B7D" w:rsidP="008448EB">
    <w:pPr>
      <w:pStyle w:val="Header"/>
      <w:jc w:val="right"/>
    </w:pP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09365" cy="3758565"/>
          <wp:effectExtent l="0" t="0" r="635" b="0"/>
          <wp:wrapNone/>
          <wp:docPr id="2" name="Picture 15" descr="LOGO-UM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-UMN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9365" cy="3758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Default="00574B7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3346568" o:spid="_x0000_s2061" type="#_x0000_t75" style="position:absolute;margin-left:0;margin-top:0;width:299.95pt;height:295.95pt;z-index:-25166080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48EB" w:rsidRDefault="00574B7D" w:rsidP="008448EB">
    <w:pPr>
      <w:pStyle w:val="Header"/>
      <w:jc w:val="right"/>
    </w:pP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5977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809365" cy="3758565"/>
          <wp:effectExtent l="0" t="0" r="635" b="0"/>
          <wp:wrapNone/>
          <wp:docPr id="1" name="Picture 20" descr="LOGO-UMN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-UMN-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9365" cy="3758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13B33"/>
    <w:multiLevelType w:val="hybridMultilevel"/>
    <w:tmpl w:val="479EF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C2D54"/>
    <w:multiLevelType w:val="hybridMultilevel"/>
    <w:tmpl w:val="E368C05C"/>
    <w:lvl w:ilvl="0" w:tplc="0C7E8A9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23650"/>
    <w:multiLevelType w:val="hybridMultilevel"/>
    <w:tmpl w:val="50F2A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231C9"/>
    <w:multiLevelType w:val="multilevel"/>
    <w:tmpl w:val="BABA24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4">
    <w:nsid w:val="0E5F00F2"/>
    <w:multiLevelType w:val="multilevel"/>
    <w:tmpl w:val="27A09F36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5">
    <w:nsid w:val="138100A4"/>
    <w:multiLevelType w:val="hybridMultilevel"/>
    <w:tmpl w:val="339AF84A"/>
    <w:lvl w:ilvl="0" w:tplc="2EF021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4384E4C"/>
    <w:multiLevelType w:val="multilevel"/>
    <w:tmpl w:val="C83C20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640547F"/>
    <w:multiLevelType w:val="hybridMultilevel"/>
    <w:tmpl w:val="E69A41B2"/>
    <w:lvl w:ilvl="0" w:tplc="A274EBF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>
    <w:nsid w:val="16A20C0A"/>
    <w:multiLevelType w:val="hybridMultilevel"/>
    <w:tmpl w:val="C5FCEA6A"/>
    <w:lvl w:ilvl="0" w:tplc="A640829A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8220E"/>
    <w:multiLevelType w:val="hybridMultilevel"/>
    <w:tmpl w:val="2FE27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0979D3"/>
    <w:multiLevelType w:val="hybridMultilevel"/>
    <w:tmpl w:val="BDD2D71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9B9665D"/>
    <w:multiLevelType w:val="hybridMultilevel"/>
    <w:tmpl w:val="6C9ABCB6"/>
    <w:lvl w:ilvl="0" w:tplc="42E601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F5E60F3"/>
    <w:multiLevelType w:val="hybridMultilevel"/>
    <w:tmpl w:val="057E0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7817EF"/>
    <w:multiLevelType w:val="hybridMultilevel"/>
    <w:tmpl w:val="966E6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762AE9"/>
    <w:multiLevelType w:val="hybridMultilevel"/>
    <w:tmpl w:val="2EB8C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66730B"/>
    <w:multiLevelType w:val="multilevel"/>
    <w:tmpl w:val="6DBC557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682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6">
    <w:nsid w:val="44EA74F5"/>
    <w:multiLevelType w:val="hybridMultilevel"/>
    <w:tmpl w:val="B68E0D1E"/>
    <w:lvl w:ilvl="0" w:tplc="9EC697C8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CC615A"/>
    <w:multiLevelType w:val="multilevel"/>
    <w:tmpl w:val="2A20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E76009"/>
    <w:multiLevelType w:val="multilevel"/>
    <w:tmpl w:val="EC20306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  <w:b/>
        <w:bCs/>
        <w:i w:val="0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  <w:b w:val="0"/>
        <w:bCs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9">
    <w:nsid w:val="493C4B37"/>
    <w:multiLevelType w:val="hybridMultilevel"/>
    <w:tmpl w:val="477A6E42"/>
    <w:lvl w:ilvl="0" w:tplc="419A1C8A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9B86D59"/>
    <w:multiLevelType w:val="hybridMultilevel"/>
    <w:tmpl w:val="966E6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9A254D"/>
    <w:multiLevelType w:val="hybridMultilevel"/>
    <w:tmpl w:val="854AE74E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D1305DE"/>
    <w:multiLevelType w:val="hybridMultilevel"/>
    <w:tmpl w:val="610CA1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EA6D5C"/>
    <w:multiLevelType w:val="hybridMultilevel"/>
    <w:tmpl w:val="513E3C48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D7C227B"/>
    <w:multiLevelType w:val="hybridMultilevel"/>
    <w:tmpl w:val="1C7AC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156BC5"/>
    <w:multiLevelType w:val="multilevel"/>
    <w:tmpl w:val="DC44B24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26">
    <w:nsid w:val="602E12FE"/>
    <w:multiLevelType w:val="hybridMultilevel"/>
    <w:tmpl w:val="DE5C0B7E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2CD317D"/>
    <w:multiLevelType w:val="multilevel"/>
    <w:tmpl w:val="4660461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58E559F"/>
    <w:multiLevelType w:val="multilevel"/>
    <w:tmpl w:val="6E7E72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67044C0B"/>
    <w:multiLevelType w:val="multilevel"/>
    <w:tmpl w:val="491632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72027F12"/>
    <w:multiLevelType w:val="multilevel"/>
    <w:tmpl w:val="0DE0A970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3" w:hanging="1800"/>
      </w:pPr>
      <w:rPr>
        <w:rFonts w:hint="default"/>
      </w:rPr>
    </w:lvl>
  </w:abstractNum>
  <w:abstractNum w:abstractNumId="31">
    <w:nsid w:val="742D3AE2"/>
    <w:multiLevelType w:val="hybridMultilevel"/>
    <w:tmpl w:val="ACEE9800"/>
    <w:lvl w:ilvl="0" w:tplc="754EB6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772A6A73"/>
    <w:multiLevelType w:val="hybridMultilevel"/>
    <w:tmpl w:val="7E9ED13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3">
    <w:nsid w:val="7A1A0679"/>
    <w:multiLevelType w:val="hybridMultilevel"/>
    <w:tmpl w:val="1A6A97D4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7ACD6237"/>
    <w:multiLevelType w:val="hybridMultilevel"/>
    <w:tmpl w:val="3042A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9605D2"/>
    <w:multiLevelType w:val="hybridMultilevel"/>
    <w:tmpl w:val="A3487D9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4"/>
  </w:num>
  <w:num w:numId="2">
    <w:abstractNumId w:val="23"/>
  </w:num>
  <w:num w:numId="3">
    <w:abstractNumId w:val="9"/>
  </w:num>
  <w:num w:numId="4">
    <w:abstractNumId w:val="26"/>
  </w:num>
  <w:num w:numId="5">
    <w:abstractNumId w:val="14"/>
  </w:num>
  <w:num w:numId="6">
    <w:abstractNumId w:val="6"/>
  </w:num>
  <w:num w:numId="7">
    <w:abstractNumId w:val="3"/>
  </w:num>
  <w:num w:numId="8">
    <w:abstractNumId w:val="18"/>
  </w:num>
  <w:num w:numId="9">
    <w:abstractNumId w:val="2"/>
  </w:num>
  <w:num w:numId="10">
    <w:abstractNumId w:val="32"/>
  </w:num>
  <w:num w:numId="11">
    <w:abstractNumId w:val="25"/>
  </w:num>
  <w:num w:numId="12">
    <w:abstractNumId w:val="30"/>
  </w:num>
  <w:num w:numId="13">
    <w:abstractNumId w:val="4"/>
  </w:num>
  <w:num w:numId="14">
    <w:abstractNumId w:val="28"/>
  </w:num>
  <w:num w:numId="15">
    <w:abstractNumId w:val="29"/>
  </w:num>
  <w:num w:numId="16">
    <w:abstractNumId w:val="34"/>
  </w:num>
  <w:num w:numId="17">
    <w:abstractNumId w:val="15"/>
  </w:num>
  <w:num w:numId="18">
    <w:abstractNumId w:val="33"/>
  </w:num>
  <w:num w:numId="19">
    <w:abstractNumId w:val="35"/>
  </w:num>
  <w:num w:numId="20">
    <w:abstractNumId w:val="21"/>
  </w:num>
  <w:num w:numId="21">
    <w:abstractNumId w:val="10"/>
  </w:num>
  <w:num w:numId="22">
    <w:abstractNumId w:val="20"/>
  </w:num>
  <w:num w:numId="23">
    <w:abstractNumId w:val="31"/>
  </w:num>
  <w:num w:numId="24">
    <w:abstractNumId w:val="27"/>
  </w:num>
  <w:num w:numId="25">
    <w:abstractNumId w:val="12"/>
  </w:num>
  <w:num w:numId="26">
    <w:abstractNumId w:val="19"/>
  </w:num>
  <w:num w:numId="27">
    <w:abstractNumId w:val="7"/>
  </w:num>
  <w:num w:numId="28">
    <w:abstractNumId w:val="11"/>
  </w:num>
  <w:num w:numId="29">
    <w:abstractNumId w:val="5"/>
  </w:num>
  <w:num w:numId="30">
    <w:abstractNumId w:val="17"/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ttachedTemplate r:id="rId1"/>
  <w:documentProtection w:edit="forms" w:formatting="1" w:enforcement="1" w:cryptProviderType="rsaAES" w:cryptAlgorithmClass="hash" w:cryptAlgorithmType="typeAny" w:cryptAlgorithmSid="14" w:cryptSpinCount="100000" w:hash="JifN0+FJ2ad/M+GNKo1FBMD6S1Kg9Z40rEwgvdUU1hJlRYTtuCYUdMMUq7IadgBJaKhQubRaKMk0LaIs2TlcSw==" w:salt="xpoAgAOpL9gshl+lQPhpug=="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952"/>
    <w:rsid w:val="000029BB"/>
    <w:rsid w:val="0000615C"/>
    <w:rsid w:val="00010228"/>
    <w:rsid w:val="00020D05"/>
    <w:rsid w:val="00025170"/>
    <w:rsid w:val="000263D3"/>
    <w:rsid w:val="000274A7"/>
    <w:rsid w:val="000346BA"/>
    <w:rsid w:val="0003542D"/>
    <w:rsid w:val="000364D2"/>
    <w:rsid w:val="000365DA"/>
    <w:rsid w:val="00043ECE"/>
    <w:rsid w:val="00046846"/>
    <w:rsid w:val="00046B8C"/>
    <w:rsid w:val="000470DC"/>
    <w:rsid w:val="00050015"/>
    <w:rsid w:val="00051967"/>
    <w:rsid w:val="000540C0"/>
    <w:rsid w:val="00057001"/>
    <w:rsid w:val="00060A09"/>
    <w:rsid w:val="00061B02"/>
    <w:rsid w:val="00061B50"/>
    <w:rsid w:val="000632A8"/>
    <w:rsid w:val="00067EC7"/>
    <w:rsid w:val="0007085C"/>
    <w:rsid w:val="00071A08"/>
    <w:rsid w:val="00077519"/>
    <w:rsid w:val="000825EE"/>
    <w:rsid w:val="00086679"/>
    <w:rsid w:val="000872DB"/>
    <w:rsid w:val="0009145A"/>
    <w:rsid w:val="0009152B"/>
    <w:rsid w:val="000951D3"/>
    <w:rsid w:val="000973AD"/>
    <w:rsid w:val="00097A74"/>
    <w:rsid w:val="000A1333"/>
    <w:rsid w:val="000A1734"/>
    <w:rsid w:val="000A1748"/>
    <w:rsid w:val="000A1F59"/>
    <w:rsid w:val="000B3BFD"/>
    <w:rsid w:val="000B5480"/>
    <w:rsid w:val="000B58B3"/>
    <w:rsid w:val="000B63E3"/>
    <w:rsid w:val="000C006D"/>
    <w:rsid w:val="000C5460"/>
    <w:rsid w:val="000C6BAC"/>
    <w:rsid w:val="000D3A32"/>
    <w:rsid w:val="000D489B"/>
    <w:rsid w:val="000D655F"/>
    <w:rsid w:val="000D68DE"/>
    <w:rsid w:val="000D6CCF"/>
    <w:rsid w:val="000E1486"/>
    <w:rsid w:val="000E1915"/>
    <w:rsid w:val="000E1ABA"/>
    <w:rsid w:val="000E2F4F"/>
    <w:rsid w:val="000E4086"/>
    <w:rsid w:val="000E7887"/>
    <w:rsid w:val="000F06F2"/>
    <w:rsid w:val="000F1DEF"/>
    <w:rsid w:val="000F2FD1"/>
    <w:rsid w:val="000F4B22"/>
    <w:rsid w:val="001014F1"/>
    <w:rsid w:val="00101991"/>
    <w:rsid w:val="00104291"/>
    <w:rsid w:val="001107B0"/>
    <w:rsid w:val="00111B3A"/>
    <w:rsid w:val="00112915"/>
    <w:rsid w:val="00120ABB"/>
    <w:rsid w:val="001272A6"/>
    <w:rsid w:val="001341C4"/>
    <w:rsid w:val="0013666D"/>
    <w:rsid w:val="00137ADE"/>
    <w:rsid w:val="00137B12"/>
    <w:rsid w:val="00140FBC"/>
    <w:rsid w:val="00144200"/>
    <w:rsid w:val="00152344"/>
    <w:rsid w:val="001524DE"/>
    <w:rsid w:val="00153A82"/>
    <w:rsid w:val="001545BE"/>
    <w:rsid w:val="0015605B"/>
    <w:rsid w:val="00165025"/>
    <w:rsid w:val="001674E5"/>
    <w:rsid w:val="001710FA"/>
    <w:rsid w:val="001723D9"/>
    <w:rsid w:val="00173522"/>
    <w:rsid w:val="00174B18"/>
    <w:rsid w:val="00177FBF"/>
    <w:rsid w:val="00183FED"/>
    <w:rsid w:val="00184F18"/>
    <w:rsid w:val="0019590B"/>
    <w:rsid w:val="001964E4"/>
    <w:rsid w:val="00196644"/>
    <w:rsid w:val="00197B10"/>
    <w:rsid w:val="001A2435"/>
    <w:rsid w:val="001A30E2"/>
    <w:rsid w:val="001A3480"/>
    <w:rsid w:val="001A59C2"/>
    <w:rsid w:val="001A64EA"/>
    <w:rsid w:val="001A7B24"/>
    <w:rsid w:val="001B42FD"/>
    <w:rsid w:val="001B4E6F"/>
    <w:rsid w:val="001B72BA"/>
    <w:rsid w:val="001B7B2C"/>
    <w:rsid w:val="001C2FD2"/>
    <w:rsid w:val="001C4EAC"/>
    <w:rsid w:val="001D09E0"/>
    <w:rsid w:val="001D4FCD"/>
    <w:rsid w:val="001D5C30"/>
    <w:rsid w:val="001E2B6C"/>
    <w:rsid w:val="001E2E37"/>
    <w:rsid w:val="001F2930"/>
    <w:rsid w:val="001F4A36"/>
    <w:rsid w:val="001F7627"/>
    <w:rsid w:val="00200083"/>
    <w:rsid w:val="002001B5"/>
    <w:rsid w:val="002034C7"/>
    <w:rsid w:val="002121C9"/>
    <w:rsid w:val="0021298C"/>
    <w:rsid w:val="00212D66"/>
    <w:rsid w:val="00215974"/>
    <w:rsid w:val="00216ACA"/>
    <w:rsid w:val="00216DD8"/>
    <w:rsid w:val="00217A7F"/>
    <w:rsid w:val="0022009B"/>
    <w:rsid w:val="00223182"/>
    <w:rsid w:val="00224DBC"/>
    <w:rsid w:val="0022658B"/>
    <w:rsid w:val="00230E63"/>
    <w:rsid w:val="00231AFC"/>
    <w:rsid w:val="0023452A"/>
    <w:rsid w:val="002407A4"/>
    <w:rsid w:val="002421D4"/>
    <w:rsid w:val="00242FD8"/>
    <w:rsid w:val="00245163"/>
    <w:rsid w:val="002461A8"/>
    <w:rsid w:val="00246B3A"/>
    <w:rsid w:val="00256896"/>
    <w:rsid w:val="0025703B"/>
    <w:rsid w:val="00262231"/>
    <w:rsid w:val="00262D09"/>
    <w:rsid w:val="002711AF"/>
    <w:rsid w:val="00271C07"/>
    <w:rsid w:val="00271DD4"/>
    <w:rsid w:val="002747C2"/>
    <w:rsid w:val="00280530"/>
    <w:rsid w:val="0028112E"/>
    <w:rsid w:val="00283303"/>
    <w:rsid w:val="00287E67"/>
    <w:rsid w:val="002900AD"/>
    <w:rsid w:val="0029065E"/>
    <w:rsid w:val="00291332"/>
    <w:rsid w:val="002A2346"/>
    <w:rsid w:val="002A4ABA"/>
    <w:rsid w:val="002A787B"/>
    <w:rsid w:val="002A7880"/>
    <w:rsid w:val="002B252A"/>
    <w:rsid w:val="002B3F40"/>
    <w:rsid w:val="002B4D2F"/>
    <w:rsid w:val="002C3890"/>
    <w:rsid w:val="002C4117"/>
    <w:rsid w:val="002C448F"/>
    <w:rsid w:val="002D1ABF"/>
    <w:rsid w:val="002E2A13"/>
    <w:rsid w:val="002E56C4"/>
    <w:rsid w:val="002E6FD0"/>
    <w:rsid w:val="002F463F"/>
    <w:rsid w:val="002F59E3"/>
    <w:rsid w:val="003011D2"/>
    <w:rsid w:val="003016A2"/>
    <w:rsid w:val="00301FFD"/>
    <w:rsid w:val="0030745D"/>
    <w:rsid w:val="003104FA"/>
    <w:rsid w:val="00310FE4"/>
    <w:rsid w:val="00314172"/>
    <w:rsid w:val="003163D4"/>
    <w:rsid w:val="0032265C"/>
    <w:rsid w:val="00323049"/>
    <w:rsid w:val="00331D5B"/>
    <w:rsid w:val="003339CD"/>
    <w:rsid w:val="00335D2E"/>
    <w:rsid w:val="00336E96"/>
    <w:rsid w:val="00342ABB"/>
    <w:rsid w:val="00344756"/>
    <w:rsid w:val="00344789"/>
    <w:rsid w:val="00344FA3"/>
    <w:rsid w:val="00347386"/>
    <w:rsid w:val="00355518"/>
    <w:rsid w:val="00361735"/>
    <w:rsid w:val="00361C16"/>
    <w:rsid w:val="00362A34"/>
    <w:rsid w:val="00362ED1"/>
    <w:rsid w:val="003666BB"/>
    <w:rsid w:val="00370723"/>
    <w:rsid w:val="00370EB7"/>
    <w:rsid w:val="00371B95"/>
    <w:rsid w:val="00376291"/>
    <w:rsid w:val="003762F1"/>
    <w:rsid w:val="0038100D"/>
    <w:rsid w:val="003835E1"/>
    <w:rsid w:val="0038383F"/>
    <w:rsid w:val="00383A9C"/>
    <w:rsid w:val="00383EF9"/>
    <w:rsid w:val="00384148"/>
    <w:rsid w:val="00386512"/>
    <w:rsid w:val="003875BE"/>
    <w:rsid w:val="00395A62"/>
    <w:rsid w:val="003A21EE"/>
    <w:rsid w:val="003A2CF2"/>
    <w:rsid w:val="003A2E4B"/>
    <w:rsid w:val="003A426F"/>
    <w:rsid w:val="003A4FA0"/>
    <w:rsid w:val="003A5AC5"/>
    <w:rsid w:val="003A78FE"/>
    <w:rsid w:val="003A79A9"/>
    <w:rsid w:val="003B2102"/>
    <w:rsid w:val="003B21E6"/>
    <w:rsid w:val="003B51B7"/>
    <w:rsid w:val="003C106B"/>
    <w:rsid w:val="003C375F"/>
    <w:rsid w:val="003C7B63"/>
    <w:rsid w:val="003D100E"/>
    <w:rsid w:val="003D2548"/>
    <w:rsid w:val="003D2B78"/>
    <w:rsid w:val="003D4069"/>
    <w:rsid w:val="003E03AE"/>
    <w:rsid w:val="003E600C"/>
    <w:rsid w:val="003E7A6F"/>
    <w:rsid w:val="003F6653"/>
    <w:rsid w:val="00401885"/>
    <w:rsid w:val="00403E71"/>
    <w:rsid w:val="004063C5"/>
    <w:rsid w:val="0041057F"/>
    <w:rsid w:val="00410A86"/>
    <w:rsid w:val="0041480B"/>
    <w:rsid w:val="00416B01"/>
    <w:rsid w:val="00416DC2"/>
    <w:rsid w:val="00421C29"/>
    <w:rsid w:val="00422FC6"/>
    <w:rsid w:val="00425EE9"/>
    <w:rsid w:val="00433ADA"/>
    <w:rsid w:val="00434B1A"/>
    <w:rsid w:val="00446E04"/>
    <w:rsid w:val="004472B4"/>
    <w:rsid w:val="0045318F"/>
    <w:rsid w:val="00455CB4"/>
    <w:rsid w:val="004639E7"/>
    <w:rsid w:val="00464536"/>
    <w:rsid w:val="004709FB"/>
    <w:rsid w:val="00473802"/>
    <w:rsid w:val="00476655"/>
    <w:rsid w:val="00477326"/>
    <w:rsid w:val="00477A6B"/>
    <w:rsid w:val="00481FE8"/>
    <w:rsid w:val="00483C9A"/>
    <w:rsid w:val="004858A0"/>
    <w:rsid w:val="004869A5"/>
    <w:rsid w:val="00491487"/>
    <w:rsid w:val="004930FE"/>
    <w:rsid w:val="0049513F"/>
    <w:rsid w:val="004959EF"/>
    <w:rsid w:val="00497D0A"/>
    <w:rsid w:val="004A0374"/>
    <w:rsid w:val="004A0ABD"/>
    <w:rsid w:val="004C0B64"/>
    <w:rsid w:val="004C3494"/>
    <w:rsid w:val="004D42DB"/>
    <w:rsid w:val="004D6689"/>
    <w:rsid w:val="004E1C91"/>
    <w:rsid w:val="004E3662"/>
    <w:rsid w:val="004E4DB5"/>
    <w:rsid w:val="004E5D08"/>
    <w:rsid w:val="004E5FC7"/>
    <w:rsid w:val="004F2FA8"/>
    <w:rsid w:val="004F6A10"/>
    <w:rsid w:val="00501C55"/>
    <w:rsid w:val="00507506"/>
    <w:rsid w:val="00510260"/>
    <w:rsid w:val="00511764"/>
    <w:rsid w:val="00513E4B"/>
    <w:rsid w:val="005143CB"/>
    <w:rsid w:val="00521480"/>
    <w:rsid w:val="005226E3"/>
    <w:rsid w:val="0052495A"/>
    <w:rsid w:val="00524FA3"/>
    <w:rsid w:val="005260BD"/>
    <w:rsid w:val="00530448"/>
    <w:rsid w:val="00530C0A"/>
    <w:rsid w:val="005336A8"/>
    <w:rsid w:val="00537489"/>
    <w:rsid w:val="005426CC"/>
    <w:rsid w:val="00545E6D"/>
    <w:rsid w:val="00552619"/>
    <w:rsid w:val="00561427"/>
    <w:rsid w:val="005715C2"/>
    <w:rsid w:val="00573B63"/>
    <w:rsid w:val="0057412E"/>
    <w:rsid w:val="00574B7D"/>
    <w:rsid w:val="00577069"/>
    <w:rsid w:val="005825F5"/>
    <w:rsid w:val="00593279"/>
    <w:rsid w:val="00597C44"/>
    <w:rsid w:val="005A0C33"/>
    <w:rsid w:val="005A6A4A"/>
    <w:rsid w:val="005A7071"/>
    <w:rsid w:val="005B0E44"/>
    <w:rsid w:val="005B3774"/>
    <w:rsid w:val="005B5332"/>
    <w:rsid w:val="005B6789"/>
    <w:rsid w:val="005C0683"/>
    <w:rsid w:val="005C289D"/>
    <w:rsid w:val="005C2AAB"/>
    <w:rsid w:val="005C3393"/>
    <w:rsid w:val="005C5092"/>
    <w:rsid w:val="005D18CD"/>
    <w:rsid w:val="005D2200"/>
    <w:rsid w:val="005D4731"/>
    <w:rsid w:val="005E19CC"/>
    <w:rsid w:val="005E2451"/>
    <w:rsid w:val="005E35CB"/>
    <w:rsid w:val="005E3DB5"/>
    <w:rsid w:val="005E714F"/>
    <w:rsid w:val="005F25C0"/>
    <w:rsid w:val="005F3A52"/>
    <w:rsid w:val="005F4E35"/>
    <w:rsid w:val="005F61FF"/>
    <w:rsid w:val="005F6959"/>
    <w:rsid w:val="00601B27"/>
    <w:rsid w:val="00605F9C"/>
    <w:rsid w:val="00606F19"/>
    <w:rsid w:val="00607B8F"/>
    <w:rsid w:val="00611056"/>
    <w:rsid w:val="00612E76"/>
    <w:rsid w:val="006148AB"/>
    <w:rsid w:val="00620E6A"/>
    <w:rsid w:val="006223A6"/>
    <w:rsid w:val="00624E8B"/>
    <w:rsid w:val="00627679"/>
    <w:rsid w:val="00630BA8"/>
    <w:rsid w:val="00632D53"/>
    <w:rsid w:val="006336BD"/>
    <w:rsid w:val="00637057"/>
    <w:rsid w:val="00637D59"/>
    <w:rsid w:val="006400D6"/>
    <w:rsid w:val="006417E0"/>
    <w:rsid w:val="00642088"/>
    <w:rsid w:val="006444D4"/>
    <w:rsid w:val="00644F29"/>
    <w:rsid w:val="00645FFF"/>
    <w:rsid w:val="00651431"/>
    <w:rsid w:val="006534B0"/>
    <w:rsid w:val="00653E3F"/>
    <w:rsid w:val="00661FA2"/>
    <w:rsid w:val="00665ACD"/>
    <w:rsid w:val="00672243"/>
    <w:rsid w:val="00682EC6"/>
    <w:rsid w:val="0068350A"/>
    <w:rsid w:val="00683D58"/>
    <w:rsid w:val="006866E6"/>
    <w:rsid w:val="0068764D"/>
    <w:rsid w:val="006904F7"/>
    <w:rsid w:val="00690738"/>
    <w:rsid w:val="0069081D"/>
    <w:rsid w:val="006914E4"/>
    <w:rsid w:val="00692C1A"/>
    <w:rsid w:val="006968BD"/>
    <w:rsid w:val="006A25BB"/>
    <w:rsid w:val="006A4D89"/>
    <w:rsid w:val="006B24C8"/>
    <w:rsid w:val="006B3331"/>
    <w:rsid w:val="006B6869"/>
    <w:rsid w:val="006B6898"/>
    <w:rsid w:val="006B7120"/>
    <w:rsid w:val="006C3946"/>
    <w:rsid w:val="006C697B"/>
    <w:rsid w:val="006D4718"/>
    <w:rsid w:val="006D7396"/>
    <w:rsid w:val="006D78C4"/>
    <w:rsid w:val="006E1403"/>
    <w:rsid w:val="006E252D"/>
    <w:rsid w:val="006E2F4B"/>
    <w:rsid w:val="006E6D9F"/>
    <w:rsid w:val="006F2665"/>
    <w:rsid w:val="00710117"/>
    <w:rsid w:val="00710574"/>
    <w:rsid w:val="007111F8"/>
    <w:rsid w:val="007159CE"/>
    <w:rsid w:val="007233B9"/>
    <w:rsid w:val="007236C4"/>
    <w:rsid w:val="00724399"/>
    <w:rsid w:val="00726EDE"/>
    <w:rsid w:val="007276B9"/>
    <w:rsid w:val="00731C7E"/>
    <w:rsid w:val="007322D5"/>
    <w:rsid w:val="00732A42"/>
    <w:rsid w:val="007414D0"/>
    <w:rsid w:val="00744C10"/>
    <w:rsid w:val="00746272"/>
    <w:rsid w:val="007513A7"/>
    <w:rsid w:val="007533AD"/>
    <w:rsid w:val="007565CD"/>
    <w:rsid w:val="00760F50"/>
    <w:rsid w:val="00773CAC"/>
    <w:rsid w:val="00774FD4"/>
    <w:rsid w:val="00777090"/>
    <w:rsid w:val="007774A3"/>
    <w:rsid w:val="007776E7"/>
    <w:rsid w:val="00780639"/>
    <w:rsid w:val="00781235"/>
    <w:rsid w:val="00781E66"/>
    <w:rsid w:val="0079196C"/>
    <w:rsid w:val="007938E4"/>
    <w:rsid w:val="007944C9"/>
    <w:rsid w:val="007A36AC"/>
    <w:rsid w:val="007A5D79"/>
    <w:rsid w:val="007B0023"/>
    <w:rsid w:val="007B2170"/>
    <w:rsid w:val="007B5DB1"/>
    <w:rsid w:val="007B70A0"/>
    <w:rsid w:val="007C0E3F"/>
    <w:rsid w:val="007C6A46"/>
    <w:rsid w:val="007D2748"/>
    <w:rsid w:val="007D2D60"/>
    <w:rsid w:val="007D5B9C"/>
    <w:rsid w:val="007D7B2D"/>
    <w:rsid w:val="007E194F"/>
    <w:rsid w:val="007E6DC3"/>
    <w:rsid w:val="007E711D"/>
    <w:rsid w:val="007E739A"/>
    <w:rsid w:val="007F01B8"/>
    <w:rsid w:val="007F0888"/>
    <w:rsid w:val="007F18B2"/>
    <w:rsid w:val="00803003"/>
    <w:rsid w:val="00803C48"/>
    <w:rsid w:val="00805662"/>
    <w:rsid w:val="00806B4A"/>
    <w:rsid w:val="0081078B"/>
    <w:rsid w:val="00811301"/>
    <w:rsid w:val="00815F77"/>
    <w:rsid w:val="00820184"/>
    <w:rsid w:val="00821C1F"/>
    <w:rsid w:val="00821F71"/>
    <w:rsid w:val="00822101"/>
    <w:rsid w:val="00822A07"/>
    <w:rsid w:val="0082454C"/>
    <w:rsid w:val="0083695C"/>
    <w:rsid w:val="00836C03"/>
    <w:rsid w:val="00837AF5"/>
    <w:rsid w:val="008448EB"/>
    <w:rsid w:val="00844F00"/>
    <w:rsid w:val="00865CFE"/>
    <w:rsid w:val="008674B7"/>
    <w:rsid w:val="008679E0"/>
    <w:rsid w:val="00870B0B"/>
    <w:rsid w:val="00872782"/>
    <w:rsid w:val="0088282A"/>
    <w:rsid w:val="0088681A"/>
    <w:rsid w:val="008A2840"/>
    <w:rsid w:val="008A5913"/>
    <w:rsid w:val="008A6279"/>
    <w:rsid w:val="008B06D8"/>
    <w:rsid w:val="008C0860"/>
    <w:rsid w:val="008C221A"/>
    <w:rsid w:val="008C56FB"/>
    <w:rsid w:val="008D2D0A"/>
    <w:rsid w:val="008D475B"/>
    <w:rsid w:val="008D6272"/>
    <w:rsid w:val="008D68C3"/>
    <w:rsid w:val="008D7088"/>
    <w:rsid w:val="008E32DB"/>
    <w:rsid w:val="008E5D6C"/>
    <w:rsid w:val="008F1EE7"/>
    <w:rsid w:val="008F52F9"/>
    <w:rsid w:val="008F7222"/>
    <w:rsid w:val="00901514"/>
    <w:rsid w:val="00905651"/>
    <w:rsid w:val="009061FC"/>
    <w:rsid w:val="00913678"/>
    <w:rsid w:val="009136C8"/>
    <w:rsid w:val="00914952"/>
    <w:rsid w:val="00921077"/>
    <w:rsid w:val="009228E5"/>
    <w:rsid w:val="00923AB2"/>
    <w:rsid w:val="00925228"/>
    <w:rsid w:val="00927C04"/>
    <w:rsid w:val="00927DDD"/>
    <w:rsid w:val="0093209F"/>
    <w:rsid w:val="00934EFD"/>
    <w:rsid w:val="00941B74"/>
    <w:rsid w:val="00942BEB"/>
    <w:rsid w:val="009449CE"/>
    <w:rsid w:val="009502F7"/>
    <w:rsid w:val="009527EC"/>
    <w:rsid w:val="0095299E"/>
    <w:rsid w:val="0095303F"/>
    <w:rsid w:val="00954FBC"/>
    <w:rsid w:val="009554CA"/>
    <w:rsid w:val="0096019A"/>
    <w:rsid w:val="00961968"/>
    <w:rsid w:val="009627F7"/>
    <w:rsid w:val="00962FBE"/>
    <w:rsid w:val="00964D7E"/>
    <w:rsid w:val="00964E74"/>
    <w:rsid w:val="00967A24"/>
    <w:rsid w:val="00975762"/>
    <w:rsid w:val="0098327C"/>
    <w:rsid w:val="0098656C"/>
    <w:rsid w:val="009A1CA7"/>
    <w:rsid w:val="009A287A"/>
    <w:rsid w:val="009A4B75"/>
    <w:rsid w:val="009A4FDC"/>
    <w:rsid w:val="009A5BA6"/>
    <w:rsid w:val="009B20E9"/>
    <w:rsid w:val="009B5058"/>
    <w:rsid w:val="009B7DCD"/>
    <w:rsid w:val="009C0175"/>
    <w:rsid w:val="009C1B00"/>
    <w:rsid w:val="009D286F"/>
    <w:rsid w:val="009D413A"/>
    <w:rsid w:val="009D5C2D"/>
    <w:rsid w:val="009E14F8"/>
    <w:rsid w:val="009E2B01"/>
    <w:rsid w:val="009E31B8"/>
    <w:rsid w:val="009E5E42"/>
    <w:rsid w:val="009E7FF0"/>
    <w:rsid w:val="009F1127"/>
    <w:rsid w:val="009F7E1A"/>
    <w:rsid w:val="00A0164D"/>
    <w:rsid w:val="00A01E47"/>
    <w:rsid w:val="00A0368F"/>
    <w:rsid w:val="00A04D4D"/>
    <w:rsid w:val="00A05916"/>
    <w:rsid w:val="00A062F0"/>
    <w:rsid w:val="00A06B28"/>
    <w:rsid w:val="00A1095E"/>
    <w:rsid w:val="00A11741"/>
    <w:rsid w:val="00A1489C"/>
    <w:rsid w:val="00A14A86"/>
    <w:rsid w:val="00A17401"/>
    <w:rsid w:val="00A204FF"/>
    <w:rsid w:val="00A247E5"/>
    <w:rsid w:val="00A24CF9"/>
    <w:rsid w:val="00A24F7E"/>
    <w:rsid w:val="00A263A5"/>
    <w:rsid w:val="00A3310A"/>
    <w:rsid w:val="00A36678"/>
    <w:rsid w:val="00A40E62"/>
    <w:rsid w:val="00A42EB8"/>
    <w:rsid w:val="00A46860"/>
    <w:rsid w:val="00A4774B"/>
    <w:rsid w:val="00A504CA"/>
    <w:rsid w:val="00A51882"/>
    <w:rsid w:val="00A51D76"/>
    <w:rsid w:val="00A53316"/>
    <w:rsid w:val="00A56EA7"/>
    <w:rsid w:val="00A577C6"/>
    <w:rsid w:val="00A62C75"/>
    <w:rsid w:val="00A678C8"/>
    <w:rsid w:val="00A71F40"/>
    <w:rsid w:val="00A724FF"/>
    <w:rsid w:val="00A754AF"/>
    <w:rsid w:val="00A76770"/>
    <w:rsid w:val="00A7741A"/>
    <w:rsid w:val="00A83CDF"/>
    <w:rsid w:val="00A864F1"/>
    <w:rsid w:val="00A875BE"/>
    <w:rsid w:val="00A90D9A"/>
    <w:rsid w:val="00A928ED"/>
    <w:rsid w:val="00A93CB4"/>
    <w:rsid w:val="00AA0B99"/>
    <w:rsid w:val="00AB108D"/>
    <w:rsid w:val="00AB236A"/>
    <w:rsid w:val="00AB2745"/>
    <w:rsid w:val="00AB3680"/>
    <w:rsid w:val="00AB3DE5"/>
    <w:rsid w:val="00AB421A"/>
    <w:rsid w:val="00AB6E70"/>
    <w:rsid w:val="00AC4E58"/>
    <w:rsid w:val="00AD0207"/>
    <w:rsid w:val="00AD3571"/>
    <w:rsid w:val="00AD368E"/>
    <w:rsid w:val="00AD3709"/>
    <w:rsid w:val="00AD560D"/>
    <w:rsid w:val="00AD7001"/>
    <w:rsid w:val="00AE11CC"/>
    <w:rsid w:val="00AE1744"/>
    <w:rsid w:val="00AE1A67"/>
    <w:rsid w:val="00AE215F"/>
    <w:rsid w:val="00AE47FD"/>
    <w:rsid w:val="00AF1BB9"/>
    <w:rsid w:val="00AF2E5F"/>
    <w:rsid w:val="00AF3548"/>
    <w:rsid w:val="00AF35EC"/>
    <w:rsid w:val="00AF64F6"/>
    <w:rsid w:val="00AF6840"/>
    <w:rsid w:val="00B0198A"/>
    <w:rsid w:val="00B038E2"/>
    <w:rsid w:val="00B04C6F"/>
    <w:rsid w:val="00B05E91"/>
    <w:rsid w:val="00B0637C"/>
    <w:rsid w:val="00B07266"/>
    <w:rsid w:val="00B1123C"/>
    <w:rsid w:val="00B1228C"/>
    <w:rsid w:val="00B12CAC"/>
    <w:rsid w:val="00B13CC4"/>
    <w:rsid w:val="00B14573"/>
    <w:rsid w:val="00B16410"/>
    <w:rsid w:val="00B22AFB"/>
    <w:rsid w:val="00B251FD"/>
    <w:rsid w:val="00B25CF7"/>
    <w:rsid w:val="00B316B0"/>
    <w:rsid w:val="00B32AE2"/>
    <w:rsid w:val="00B3302D"/>
    <w:rsid w:val="00B36C19"/>
    <w:rsid w:val="00B415DC"/>
    <w:rsid w:val="00B44F97"/>
    <w:rsid w:val="00B529E2"/>
    <w:rsid w:val="00B57040"/>
    <w:rsid w:val="00B60D78"/>
    <w:rsid w:val="00B61459"/>
    <w:rsid w:val="00B63DD2"/>
    <w:rsid w:val="00B642E7"/>
    <w:rsid w:val="00B6792E"/>
    <w:rsid w:val="00B737F9"/>
    <w:rsid w:val="00B83126"/>
    <w:rsid w:val="00B85458"/>
    <w:rsid w:val="00B862EC"/>
    <w:rsid w:val="00B86B3D"/>
    <w:rsid w:val="00B904E4"/>
    <w:rsid w:val="00B932F1"/>
    <w:rsid w:val="00B96A8B"/>
    <w:rsid w:val="00BA42B8"/>
    <w:rsid w:val="00BA4BB3"/>
    <w:rsid w:val="00BA5884"/>
    <w:rsid w:val="00BB3C31"/>
    <w:rsid w:val="00BB4A8E"/>
    <w:rsid w:val="00BC3885"/>
    <w:rsid w:val="00BC49F9"/>
    <w:rsid w:val="00BC55DF"/>
    <w:rsid w:val="00BD3DAD"/>
    <w:rsid w:val="00BE2497"/>
    <w:rsid w:val="00BE3F86"/>
    <w:rsid w:val="00BE5F29"/>
    <w:rsid w:val="00BE6CAF"/>
    <w:rsid w:val="00BF3E9F"/>
    <w:rsid w:val="00C03431"/>
    <w:rsid w:val="00C0450C"/>
    <w:rsid w:val="00C077E9"/>
    <w:rsid w:val="00C13961"/>
    <w:rsid w:val="00C13A30"/>
    <w:rsid w:val="00C17098"/>
    <w:rsid w:val="00C21B8E"/>
    <w:rsid w:val="00C22A0A"/>
    <w:rsid w:val="00C30606"/>
    <w:rsid w:val="00C331FB"/>
    <w:rsid w:val="00C34297"/>
    <w:rsid w:val="00C3473A"/>
    <w:rsid w:val="00C3506B"/>
    <w:rsid w:val="00C409E7"/>
    <w:rsid w:val="00C447F5"/>
    <w:rsid w:val="00C44A73"/>
    <w:rsid w:val="00C52F52"/>
    <w:rsid w:val="00C53338"/>
    <w:rsid w:val="00C53886"/>
    <w:rsid w:val="00C53BF1"/>
    <w:rsid w:val="00C5573D"/>
    <w:rsid w:val="00C565FB"/>
    <w:rsid w:val="00C57C20"/>
    <w:rsid w:val="00C60486"/>
    <w:rsid w:val="00C60A4E"/>
    <w:rsid w:val="00C61B64"/>
    <w:rsid w:val="00C63BFF"/>
    <w:rsid w:val="00C72A49"/>
    <w:rsid w:val="00C738EA"/>
    <w:rsid w:val="00C7505C"/>
    <w:rsid w:val="00C75D0C"/>
    <w:rsid w:val="00C77C2D"/>
    <w:rsid w:val="00C803EC"/>
    <w:rsid w:val="00C872E4"/>
    <w:rsid w:val="00C9063E"/>
    <w:rsid w:val="00C91BD6"/>
    <w:rsid w:val="00C932F9"/>
    <w:rsid w:val="00C96097"/>
    <w:rsid w:val="00CA7923"/>
    <w:rsid w:val="00CB2901"/>
    <w:rsid w:val="00CB2B89"/>
    <w:rsid w:val="00CB59D2"/>
    <w:rsid w:val="00CC07FF"/>
    <w:rsid w:val="00CC40AE"/>
    <w:rsid w:val="00CD0D83"/>
    <w:rsid w:val="00CD1A60"/>
    <w:rsid w:val="00CD2A23"/>
    <w:rsid w:val="00CE09C3"/>
    <w:rsid w:val="00CE1A3F"/>
    <w:rsid w:val="00CE1B72"/>
    <w:rsid w:val="00CE3306"/>
    <w:rsid w:val="00CE3DB0"/>
    <w:rsid w:val="00CE461A"/>
    <w:rsid w:val="00CE4B4C"/>
    <w:rsid w:val="00CE5F7E"/>
    <w:rsid w:val="00CE61F4"/>
    <w:rsid w:val="00CE7E03"/>
    <w:rsid w:val="00CF1290"/>
    <w:rsid w:val="00CF3F04"/>
    <w:rsid w:val="00CF6671"/>
    <w:rsid w:val="00CF6A14"/>
    <w:rsid w:val="00CF7C8E"/>
    <w:rsid w:val="00D01ABA"/>
    <w:rsid w:val="00D02C8A"/>
    <w:rsid w:val="00D046A9"/>
    <w:rsid w:val="00D05237"/>
    <w:rsid w:val="00D05B34"/>
    <w:rsid w:val="00D07EA4"/>
    <w:rsid w:val="00D1082D"/>
    <w:rsid w:val="00D10D6D"/>
    <w:rsid w:val="00D14A3E"/>
    <w:rsid w:val="00D22650"/>
    <w:rsid w:val="00D30E55"/>
    <w:rsid w:val="00D31877"/>
    <w:rsid w:val="00D3319F"/>
    <w:rsid w:val="00D36050"/>
    <w:rsid w:val="00D36EC2"/>
    <w:rsid w:val="00D4145F"/>
    <w:rsid w:val="00D434B2"/>
    <w:rsid w:val="00D5161C"/>
    <w:rsid w:val="00D53C4C"/>
    <w:rsid w:val="00D55F04"/>
    <w:rsid w:val="00D56980"/>
    <w:rsid w:val="00D576A0"/>
    <w:rsid w:val="00D63FA1"/>
    <w:rsid w:val="00D72DA5"/>
    <w:rsid w:val="00D73602"/>
    <w:rsid w:val="00D74DB1"/>
    <w:rsid w:val="00D76ECE"/>
    <w:rsid w:val="00D805E9"/>
    <w:rsid w:val="00D81779"/>
    <w:rsid w:val="00D8492C"/>
    <w:rsid w:val="00D90893"/>
    <w:rsid w:val="00D933B3"/>
    <w:rsid w:val="00D94E44"/>
    <w:rsid w:val="00D954D0"/>
    <w:rsid w:val="00D962E2"/>
    <w:rsid w:val="00DA071F"/>
    <w:rsid w:val="00DA2A69"/>
    <w:rsid w:val="00DA2F50"/>
    <w:rsid w:val="00DA48FE"/>
    <w:rsid w:val="00DA765C"/>
    <w:rsid w:val="00DB00AE"/>
    <w:rsid w:val="00DB1F4A"/>
    <w:rsid w:val="00DB3DDE"/>
    <w:rsid w:val="00DB4DEE"/>
    <w:rsid w:val="00DB6D75"/>
    <w:rsid w:val="00DC0313"/>
    <w:rsid w:val="00DC085E"/>
    <w:rsid w:val="00DE2039"/>
    <w:rsid w:val="00DE2F3B"/>
    <w:rsid w:val="00DE3CBB"/>
    <w:rsid w:val="00DE7FE4"/>
    <w:rsid w:val="00E042E9"/>
    <w:rsid w:val="00E11426"/>
    <w:rsid w:val="00E12438"/>
    <w:rsid w:val="00E12FAF"/>
    <w:rsid w:val="00E15088"/>
    <w:rsid w:val="00E15507"/>
    <w:rsid w:val="00E159E4"/>
    <w:rsid w:val="00E21479"/>
    <w:rsid w:val="00E228F2"/>
    <w:rsid w:val="00E22C30"/>
    <w:rsid w:val="00E26A1B"/>
    <w:rsid w:val="00E26DFC"/>
    <w:rsid w:val="00E26EBE"/>
    <w:rsid w:val="00E30F07"/>
    <w:rsid w:val="00E32D52"/>
    <w:rsid w:val="00E353A9"/>
    <w:rsid w:val="00E3583A"/>
    <w:rsid w:val="00E40EAE"/>
    <w:rsid w:val="00E414ED"/>
    <w:rsid w:val="00E4747D"/>
    <w:rsid w:val="00E56B45"/>
    <w:rsid w:val="00E604FE"/>
    <w:rsid w:val="00E61C2E"/>
    <w:rsid w:val="00E63540"/>
    <w:rsid w:val="00E66777"/>
    <w:rsid w:val="00E66817"/>
    <w:rsid w:val="00E6746B"/>
    <w:rsid w:val="00E73D7F"/>
    <w:rsid w:val="00E74E9E"/>
    <w:rsid w:val="00E753BE"/>
    <w:rsid w:val="00E76E4C"/>
    <w:rsid w:val="00E77474"/>
    <w:rsid w:val="00E81622"/>
    <w:rsid w:val="00E846FF"/>
    <w:rsid w:val="00E8609B"/>
    <w:rsid w:val="00E8794F"/>
    <w:rsid w:val="00E91C92"/>
    <w:rsid w:val="00E92537"/>
    <w:rsid w:val="00EA12DA"/>
    <w:rsid w:val="00EA35C2"/>
    <w:rsid w:val="00EA3B25"/>
    <w:rsid w:val="00EA6FF5"/>
    <w:rsid w:val="00EA7BEA"/>
    <w:rsid w:val="00EB0789"/>
    <w:rsid w:val="00EB0AF2"/>
    <w:rsid w:val="00EB1F58"/>
    <w:rsid w:val="00EB20B7"/>
    <w:rsid w:val="00EB42CE"/>
    <w:rsid w:val="00EB7E31"/>
    <w:rsid w:val="00EC1314"/>
    <w:rsid w:val="00EC245E"/>
    <w:rsid w:val="00ED500F"/>
    <w:rsid w:val="00EE03E6"/>
    <w:rsid w:val="00EE0484"/>
    <w:rsid w:val="00EE6AEF"/>
    <w:rsid w:val="00EE75FC"/>
    <w:rsid w:val="00EE7FFC"/>
    <w:rsid w:val="00EF02BE"/>
    <w:rsid w:val="00EF07E8"/>
    <w:rsid w:val="00EF2650"/>
    <w:rsid w:val="00EF298E"/>
    <w:rsid w:val="00EF29F4"/>
    <w:rsid w:val="00EF4CDC"/>
    <w:rsid w:val="00EF74DF"/>
    <w:rsid w:val="00EF77B6"/>
    <w:rsid w:val="00F002C4"/>
    <w:rsid w:val="00F0228D"/>
    <w:rsid w:val="00F022E8"/>
    <w:rsid w:val="00F039B1"/>
    <w:rsid w:val="00F050B7"/>
    <w:rsid w:val="00F06FD5"/>
    <w:rsid w:val="00F11F00"/>
    <w:rsid w:val="00F16B01"/>
    <w:rsid w:val="00F2185B"/>
    <w:rsid w:val="00F21A6B"/>
    <w:rsid w:val="00F22F50"/>
    <w:rsid w:val="00F2494C"/>
    <w:rsid w:val="00F41372"/>
    <w:rsid w:val="00F46AAC"/>
    <w:rsid w:val="00F5056B"/>
    <w:rsid w:val="00F508C7"/>
    <w:rsid w:val="00F50FB1"/>
    <w:rsid w:val="00F51559"/>
    <w:rsid w:val="00F52932"/>
    <w:rsid w:val="00F556D0"/>
    <w:rsid w:val="00F563F1"/>
    <w:rsid w:val="00F64330"/>
    <w:rsid w:val="00F6452F"/>
    <w:rsid w:val="00F652C0"/>
    <w:rsid w:val="00F65B4B"/>
    <w:rsid w:val="00F662D6"/>
    <w:rsid w:val="00F66FF5"/>
    <w:rsid w:val="00F671BF"/>
    <w:rsid w:val="00F6782B"/>
    <w:rsid w:val="00F70D72"/>
    <w:rsid w:val="00F71261"/>
    <w:rsid w:val="00F72B08"/>
    <w:rsid w:val="00F800AA"/>
    <w:rsid w:val="00F8307D"/>
    <w:rsid w:val="00F83624"/>
    <w:rsid w:val="00F843C9"/>
    <w:rsid w:val="00F84947"/>
    <w:rsid w:val="00F8625C"/>
    <w:rsid w:val="00F941B8"/>
    <w:rsid w:val="00FA24AE"/>
    <w:rsid w:val="00FA35E5"/>
    <w:rsid w:val="00FA3D06"/>
    <w:rsid w:val="00FA5987"/>
    <w:rsid w:val="00FA70EA"/>
    <w:rsid w:val="00FB4723"/>
    <w:rsid w:val="00FB4822"/>
    <w:rsid w:val="00FB6CC2"/>
    <w:rsid w:val="00FB764D"/>
    <w:rsid w:val="00FC6B0F"/>
    <w:rsid w:val="00FD1475"/>
    <w:rsid w:val="00FD2091"/>
    <w:rsid w:val="00FD7A1A"/>
    <w:rsid w:val="00FE5B3F"/>
    <w:rsid w:val="00FE5EDD"/>
    <w:rsid w:val="00FF08B3"/>
    <w:rsid w:val="00FF24A5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AB2E517A-A0B9-4498-988B-014CE21D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C6F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7FE4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E91C92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40AE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228"/>
    <w:pPr>
      <w:keepNext/>
      <w:keepLines/>
      <w:spacing w:before="80" w:after="40" w:line="276" w:lineRule="auto"/>
      <w:outlineLvl w:val="4"/>
    </w:pPr>
    <w:rPr>
      <w:rFonts w:ascii="Aptos" w:eastAsia="Times New Roman" w:hAnsi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228"/>
    <w:pPr>
      <w:keepNext/>
      <w:keepLines/>
      <w:spacing w:before="40" w:after="0" w:line="276" w:lineRule="auto"/>
      <w:outlineLvl w:val="5"/>
    </w:pPr>
    <w:rPr>
      <w:rFonts w:ascii="Aptos" w:eastAsia="Times New Roman" w:hAnsi="Aptos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228"/>
    <w:pPr>
      <w:keepNext/>
      <w:keepLines/>
      <w:spacing w:before="40" w:after="0" w:line="276" w:lineRule="auto"/>
      <w:outlineLvl w:val="6"/>
    </w:pPr>
    <w:rPr>
      <w:rFonts w:ascii="Aptos" w:eastAsia="Times New Roman" w:hAnsi="Aptos"/>
      <w:color w:val="59595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228"/>
    <w:pPr>
      <w:keepNext/>
      <w:keepLines/>
      <w:spacing w:after="0" w:line="276" w:lineRule="auto"/>
      <w:outlineLvl w:val="7"/>
    </w:pPr>
    <w:rPr>
      <w:rFonts w:ascii="Aptos" w:eastAsia="Times New Roman" w:hAnsi="Aptos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228"/>
    <w:pPr>
      <w:keepNext/>
      <w:keepLines/>
      <w:spacing w:after="0" w:line="276" w:lineRule="auto"/>
      <w:outlineLvl w:val="8"/>
    </w:pPr>
    <w:rPr>
      <w:rFonts w:ascii="Aptos" w:eastAsia="Times New Roman" w:hAnsi="Aptos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Body of textCxSp"/>
    <w:basedOn w:val="Normal"/>
    <w:link w:val="ListParagraphChar"/>
    <w:uiPriority w:val="1"/>
    <w:qFormat/>
    <w:rsid w:val="002B3F40"/>
    <w:pPr>
      <w:ind w:left="720"/>
      <w:contextualSpacing/>
    </w:pPr>
  </w:style>
  <w:style w:type="character" w:customStyle="1" w:styleId="Heading1Char">
    <w:name w:val="Heading 1 Char"/>
    <w:link w:val="Heading1"/>
    <w:uiPriority w:val="9"/>
    <w:rsid w:val="00B04C6F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Heading2Char">
    <w:name w:val="Heading 2 Char"/>
    <w:link w:val="Heading2"/>
    <w:uiPriority w:val="9"/>
    <w:rsid w:val="00DE7FE4"/>
    <w:rPr>
      <w:rFonts w:ascii="Calibri Light" w:eastAsia="Times New Roman" w:hAnsi="Calibri Light" w:cs="Times New Roman"/>
      <w:color w:val="2F5496"/>
      <w:sz w:val="26"/>
      <w:szCs w:val="26"/>
    </w:rPr>
  </w:style>
  <w:style w:type="table" w:styleId="TableGrid">
    <w:name w:val="Table Grid"/>
    <w:basedOn w:val="TableNormal"/>
    <w:uiPriority w:val="59"/>
    <w:qFormat/>
    <w:rsid w:val="003D10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0D3A32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rsid w:val="000D3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0D3A32"/>
  </w:style>
  <w:style w:type="paragraph" w:styleId="Footer">
    <w:name w:val="footer"/>
    <w:basedOn w:val="Normal"/>
    <w:link w:val="FooterChar"/>
    <w:uiPriority w:val="99"/>
    <w:unhideWhenUsed/>
    <w:qFormat/>
    <w:rsid w:val="000D3A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0D3A32"/>
  </w:style>
  <w:style w:type="character" w:styleId="PlaceholderText">
    <w:name w:val="Placeholder Text"/>
    <w:uiPriority w:val="99"/>
    <w:semiHidden/>
    <w:rsid w:val="00962FBE"/>
    <w:rPr>
      <w:color w:val="808080"/>
    </w:rPr>
  </w:style>
  <w:style w:type="character" w:customStyle="1" w:styleId="Heading3Char">
    <w:name w:val="Heading 3 Char"/>
    <w:link w:val="Heading3"/>
    <w:uiPriority w:val="1"/>
    <w:rsid w:val="00E91C92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57C20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57C2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57C2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57C20"/>
    <w:pPr>
      <w:spacing w:after="100"/>
      <w:ind w:left="440"/>
    </w:pPr>
  </w:style>
  <w:style w:type="character" w:styleId="Hyperlink">
    <w:name w:val="Hyperlink"/>
    <w:uiPriority w:val="99"/>
    <w:unhideWhenUsed/>
    <w:rsid w:val="00C57C20"/>
    <w:rPr>
      <w:color w:val="0563C1"/>
      <w:u w:val="single"/>
    </w:rPr>
  </w:style>
  <w:style w:type="paragraph" w:styleId="NoSpacing">
    <w:name w:val="No Spacing"/>
    <w:uiPriority w:val="1"/>
    <w:qFormat/>
    <w:rsid w:val="008674B7"/>
    <w:rPr>
      <w:sz w:val="22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D14A3E"/>
  </w:style>
  <w:style w:type="paragraph" w:styleId="FootnoteText">
    <w:name w:val="footnote text"/>
    <w:basedOn w:val="Normal"/>
    <w:link w:val="FootnoteTextChar"/>
    <w:uiPriority w:val="99"/>
    <w:unhideWhenUsed/>
    <w:qFormat/>
    <w:rsid w:val="00B96A8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B96A8B"/>
  </w:style>
  <w:style w:type="character" w:styleId="FootnoteReference">
    <w:name w:val="footnote reference"/>
    <w:uiPriority w:val="99"/>
    <w:unhideWhenUsed/>
    <w:qFormat/>
    <w:rsid w:val="00B96A8B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B96A8B"/>
  </w:style>
  <w:style w:type="character" w:styleId="Emphasis">
    <w:name w:val="Emphasis"/>
    <w:uiPriority w:val="20"/>
    <w:qFormat/>
    <w:rsid w:val="00F50FB1"/>
    <w:rPr>
      <w:i/>
      <w:iCs/>
    </w:rPr>
  </w:style>
  <w:style w:type="character" w:styleId="Strong">
    <w:name w:val="Strong"/>
    <w:uiPriority w:val="22"/>
    <w:qFormat/>
    <w:rsid w:val="00F50FB1"/>
    <w:rPr>
      <w:b/>
      <w:bCs/>
    </w:rPr>
  </w:style>
  <w:style w:type="character" w:customStyle="1" w:styleId="Heading4Char">
    <w:name w:val="Heading 4 Char"/>
    <w:link w:val="Heading4"/>
    <w:uiPriority w:val="9"/>
    <w:rsid w:val="00CC40A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Body of textCxSp Char"/>
    <w:link w:val="ListParagraph"/>
    <w:uiPriority w:val="34"/>
    <w:qFormat/>
    <w:locked/>
    <w:rsid w:val="0023452A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E4DB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4E4DB5"/>
    <w:rPr>
      <w:rFonts w:ascii="Courier New" w:eastAsia="Times New Roman" w:hAnsi="Courier New" w:cs="Courier New"/>
    </w:rPr>
  </w:style>
  <w:style w:type="character" w:customStyle="1" w:styleId="y2iqfc">
    <w:name w:val="y2iqfc"/>
    <w:rsid w:val="004E4DB5"/>
  </w:style>
  <w:style w:type="character" w:customStyle="1" w:styleId="Heading5Char">
    <w:name w:val="Heading 5 Char"/>
    <w:link w:val="Heading5"/>
    <w:uiPriority w:val="9"/>
    <w:semiHidden/>
    <w:rsid w:val="00010228"/>
    <w:rPr>
      <w:rFonts w:ascii="Aptos" w:eastAsia="Times New Roman" w:hAnsi="Aptos"/>
      <w:color w:val="0F4761"/>
      <w:sz w:val="22"/>
      <w:szCs w:val="22"/>
    </w:rPr>
  </w:style>
  <w:style w:type="character" w:customStyle="1" w:styleId="Heading6Char">
    <w:name w:val="Heading 6 Char"/>
    <w:link w:val="Heading6"/>
    <w:uiPriority w:val="9"/>
    <w:semiHidden/>
    <w:rsid w:val="00010228"/>
    <w:rPr>
      <w:rFonts w:ascii="Aptos" w:eastAsia="Times New Roman" w:hAnsi="Aptos"/>
      <w:i/>
      <w:iCs/>
      <w:color w:val="595959"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010228"/>
    <w:rPr>
      <w:rFonts w:ascii="Aptos" w:eastAsia="Times New Roman" w:hAnsi="Aptos"/>
      <w:color w:val="595959"/>
      <w:sz w:val="22"/>
      <w:szCs w:val="22"/>
    </w:rPr>
  </w:style>
  <w:style w:type="character" w:customStyle="1" w:styleId="Heading8Char">
    <w:name w:val="Heading 8 Char"/>
    <w:link w:val="Heading8"/>
    <w:uiPriority w:val="9"/>
    <w:semiHidden/>
    <w:rsid w:val="00010228"/>
    <w:rPr>
      <w:rFonts w:ascii="Aptos" w:eastAsia="Times New Roman" w:hAnsi="Aptos"/>
      <w:i/>
      <w:iCs/>
      <w:color w:val="272727"/>
      <w:sz w:val="22"/>
      <w:szCs w:val="22"/>
    </w:rPr>
  </w:style>
  <w:style w:type="character" w:customStyle="1" w:styleId="Heading9Char">
    <w:name w:val="Heading 9 Char"/>
    <w:link w:val="Heading9"/>
    <w:uiPriority w:val="9"/>
    <w:semiHidden/>
    <w:rsid w:val="00010228"/>
    <w:rPr>
      <w:rFonts w:ascii="Aptos" w:eastAsia="Times New Roman" w:hAnsi="Aptos"/>
      <w:color w:val="272727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010228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010228"/>
    <w:rPr>
      <w:rFonts w:ascii="Aptos Display" w:eastAsia="Times New Roman" w:hAnsi="Aptos Display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228"/>
    <w:pPr>
      <w:numPr>
        <w:ilvl w:val="1"/>
      </w:numPr>
      <w:spacing w:after="200" w:line="276" w:lineRule="auto"/>
    </w:pPr>
    <w:rPr>
      <w:rFonts w:ascii="Aptos" w:eastAsia="Times New Roman" w:hAnsi="Aptos"/>
      <w:color w:val="595959"/>
      <w:spacing w:val="15"/>
      <w:sz w:val="28"/>
      <w:szCs w:val="28"/>
    </w:rPr>
  </w:style>
  <w:style w:type="character" w:customStyle="1" w:styleId="SubtitleChar">
    <w:name w:val="Subtitle Char"/>
    <w:link w:val="Subtitle"/>
    <w:uiPriority w:val="11"/>
    <w:rsid w:val="00010228"/>
    <w:rPr>
      <w:rFonts w:ascii="Aptos" w:eastAsia="Times New Roman" w:hAnsi="Aptos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0228"/>
    <w:pPr>
      <w:spacing w:before="160" w:after="200" w:line="276" w:lineRule="auto"/>
      <w:jc w:val="center"/>
    </w:pPr>
    <w:rPr>
      <w:rFonts w:ascii="Aptos" w:eastAsia="Aptos" w:hAnsi="Aptos"/>
      <w:i/>
      <w:iCs/>
      <w:color w:val="404040"/>
    </w:rPr>
  </w:style>
  <w:style w:type="character" w:customStyle="1" w:styleId="QuoteChar">
    <w:name w:val="Quote Char"/>
    <w:link w:val="Quote"/>
    <w:uiPriority w:val="29"/>
    <w:rsid w:val="00010228"/>
    <w:rPr>
      <w:rFonts w:ascii="Aptos" w:eastAsia="Aptos" w:hAnsi="Aptos"/>
      <w:i/>
      <w:iCs/>
      <w:color w:val="404040"/>
      <w:sz w:val="22"/>
      <w:szCs w:val="22"/>
    </w:rPr>
  </w:style>
  <w:style w:type="character" w:styleId="IntenseEmphasis">
    <w:name w:val="Intense Emphasis"/>
    <w:uiPriority w:val="21"/>
    <w:qFormat/>
    <w:rsid w:val="00010228"/>
    <w:rPr>
      <w:i/>
      <w:iCs/>
      <w:color w:val="0F476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228"/>
    <w:pPr>
      <w:pBdr>
        <w:top w:val="single" w:sz="4" w:space="10" w:color="0F4761"/>
        <w:bottom w:val="single" w:sz="4" w:space="10" w:color="0F4761"/>
      </w:pBdr>
      <w:spacing w:before="360" w:after="360" w:line="276" w:lineRule="auto"/>
      <w:ind w:left="864" w:right="864"/>
      <w:jc w:val="center"/>
    </w:pPr>
    <w:rPr>
      <w:rFonts w:ascii="Aptos" w:eastAsia="Aptos" w:hAnsi="Aptos"/>
      <w:i/>
      <w:iCs/>
      <w:color w:val="0F4761"/>
    </w:rPr>
  </w:style>
  <w:style w:type="character" w:customStyle="1" w:styleId="IntenseQuoteChar">
    <w:name w:val="Intense Quote Char"/>
    <w:link w:val="IntenseQuote"/>
    <w:uiPriority w:val="30"/>
    <w:rsid w:val="00010228"/>
    <w:rPr>
      <w:rFonts w:ascii="Aptos" w:eastAsia="Aptos" w:hAnsi="Aptos"/>
      <w:i/>
      <w:iCs/>
      <w:color w:val="0F4761"/>
      <w:sz w:val="22"/>
      <w:szCs w:val="22"/>
    </w:rPr>
  </w:style>
  <w:style w:type="character" w:styleId="IntenseReference">
    <w:name w:val="Intense Reference"/>
    <w:uiPriority w:val="32"/>
    <w:qFormat/>
    <w:rsid w:val="00010228"/>
    <w:rPr>
      <w:b/>
      <w:bCs/>
      <w:smallCaps/>
      <w:color w:val="0F4761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010228"/>
    <w:pPr>
      <w:spacing w:after="0" w:line="240" w:lineRule="auto"/>
    </w:pPr>
    <w:rPr>
      <w:rFonts w:ascii="Tahoma" w:eastAsia="Aptos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qFormat/>
    <w:rsid w:val="00010228"/>
    <w:rPr>
      <w:rFonts w:ascii="Tahoma" w:eastAsia="Aptos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10228"/>
    <w:pPr>
      <w:spacing w:after="120" w:line="276" w:lineRule="auto"/>
    </w:pPr>
    <w:rPr>
      <w:rFonts w:ascii="Aptos" w:eastAsia="Aptos" w:hAnsi="Aptos"/>
    </w:rPr>
  </w:style>
  <w:style w:type="character" w:customStyle="1" w:styleId="BodyTextChar">
    <w:name w:val="Body Text Char"/>
    <w:link w:val="BodyText"/>
    <w:uiPriority w:val="99"/>
    <w:semiHidden/>
    <w:rsid w:val="00010228"/>
    <w:rPr>
      <w:rFonts w:ascii="Aptos" w:eastAsia="Aptos" w:hAnsi="Aptos"/>
      <w:sz w:val="22"/>
      <w:szCs w:val="22"/>
    </w:rPr>
  </w:style>
  <w:style w:type="character" w:customStyle="1" w:styleId="st">
    <w:name w:val="st"/>
    <w:rsid w:val="00010228"/>
  </w:style>
  <w:style w:type="character" w:customStyle="1" w:styleId="a">
    <w:name w:val="a"/>
    <w:rsid w:val="00010228"/>
  </w:style>
  <w:style w:type="character" w:customStyle="1" w:styleId="UnresolvedMention">
    <w:name w:val="Unresolved Mention"/>
    <w:uiPriority w:val="99"/>
    <w:semiHidden/>
    <w:unhideWhenUsed/>
    <w:rsid w:val="00010228"/>
    <w:rPr>
      <w:color w:val="605E5C"/>
      <w:shd w:val="clear" w:color="auto" w:fill="E1DFDD"/>
    </w:rPr>
  </w:style>
  <w:style w:type="paragraph" w:customStyle="1" w:styleId="Default">
    <w:name w:val="Default"/>
    <w:rsid w:val="0001022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10228"/>
    <w:pPr>
      <w:jc w:val="both"/>
    </w:pPr>
    <w:rPr>
      <w:rFonts w:ascii="Aptos" w:eastAsia="Aptos" w:hAnsi="Aptos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010228"/>
    <w:pPr>
      <w:jc w:val="both"/>
    </w:pPr>
    <w:rPr>
      <w:rFonts w:ascii="Aptos" w:eastAsia="Aptos" w:hAnsi="Aptos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941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8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1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91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18192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54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057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89189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1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1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209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637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5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9454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38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50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78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5159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5" Type="http://schemas.openxmlformats.org/officeDocument/2006/relationships/image" Target="media/image16.jpe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jpeg"/><Relationship Id="rId28" Type="http://schemas.openxmlformats.org/officeDocument/2006/relationships/header" Target="header3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4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Documents\Custom%20Office%20Templates\skripsi%20fadillah%20roz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Ghu10</b:Tag>
    <b:SourceType>Book</b:SourceType>
    <b:Guid>{3EEA8B26-C99E-46F1-B247-C76430094980}</b:Guid>
    <b:Author>
      <b:Author>
        <b:NameList>
          <b:Person>
            <b:Last>Ghufron</b:Last>
            <b:First>M</b:First>
            <b:Middle>Nur</b:Middle>
          </b:Person>
          <b:Person>
            <b:Last>Risnawati</b:Last>
            <b:First>Rini</b:First>
          </b:Person>
        </b:NameList>
      </b:Author>
    </b:Author>
    <b:Title>TEORI-TEORI PSIKOLOGI</b:Title>
    <b:Year>2010</b:Year>
    <b:City>Jogjakarta</b:City>
    <b:Publisher>AR-RUZZ MEDIA</b:Publisher>
    <b:RefOrder>1</b:RefOrder>
  </b:Source>
  <b:Source>
    <b:Tag>Ari24</b:Tag>
    <b:SourceType>Book</b:SourceType>
    <b:Guid>{642C73E5-9D5E-45A3-A9D0-F264CC55EC3A}</b:Guid>
    <b:Author>
      <b:Author>
        <b:NameList>
          <b:Person>
            <b:Last>Arifin</b:Last>
            <b:First>A.Agustan</b:First>
          </b:Person>
          <b:Person>
            <b:Last>Bachri</b:Last>
            <b:First>Thalib.</b:First>
            <b:Middle>Syamsul</b:Middle>
          </b:Person>
          <b:Person>
            <b:Last>Hasan</b:Last>
            <b:First>Kamaruddin</b:First>
          </b:Person>
        </b:NameList>
      </b:Author>
    </b:Author>
    <b:Title>BIMBINGAN KELOMPOK Berbasis Nilai Budaya Segulaha</b:Title>
    <b:Year> 2024</b:Year>
    <b:City>Sulawesi selatan</b:City>
    <b:Publisher>Cendekia Publisher</b:Publisher>
    <b:RefOrder>2</b:RefOrder>
  </b:Source>
  <b:Source>
    <b:Tag>Zul20</b:Tag>
    <b:SourceType>Book</b:SourceType>
    <b:Guid>{113194AE-E11F-4657-9408-5C6F54287123}</b:Guid>
    <b:Author>
      <b:Author>
        <b:NameList>
          <b:Person>
            <b:Last>Zulkarnain</b:Last>
            <b:First>Iskandar</b:First>
          </b:Person>
          <b:Person>
            <b:Last>Asmara</b:Last>
            <b:First>Sakhyan</b:First>
          </b:Person>
          <b:Person>
            <b:Last>Sutatminingsih</b:Last>
            <b:First>Raras</b:First>
          </b:Person>
        </b:NameList>
      </b:Author>
    </b:Author>
    <b:Title>Membentuk Konsep Diri Melalui Budaya Tutur: Tinjauan Psikologi Komunikasi</b:Title>
    <b:Year>2020</b:Year>
    <b:City>Sumatera Utara</b:City>
    <b:Publisher>Puspantara</b:Publisher>
    <b:RefOrder>3</b:RefOrder>
  </b:Source>
  <b:Source>
    <b:Tag>Rah23</b:Tag>
    <b:SourceType>Book</b:SourceType>
    <b:Guid>{0D436983-8E4E-4663-B1C7-2E65CC74C1A0}</b:Guid>
    <b:Author>
      <b:Author>
        <b:NameList>
          <b:Person>
            <b:Last>Rahmi</b:Last>
            <b:First>Siti</b:First>
          </b:Person>
          <b:Person>
            <b:Last>Sovayunanto</b:Last>
            <b:First>Riski</b:First>
          </b:Person>
          <b:Person>
            <b:Last>Febriyanti</b:Last>
            <b:First>Feny</b:First>
          </b:Person>
          <b:Person>
            <b:Last>Dirmawana</b:Last>
            <b:First>Silva</b:First>
          </b:Person>
        </b:NameList>
      </b:Author>
    </b:Author>
    <b:Title>Panduan Bimbingan dan Konseling Kelompok dengan Teknik Psikodrama</b:Title>
    <b:Year>2023</b:Year>
    <b:City>Aceh</b:City>
    <b:Publisher>Syiah Kuala University</b:Publisher>
    <b:RefOrder>4</b:RefOrder>
  </b:Source>
</b:Sources>
</file>

<file path=customXml/itemProps1.xml><?xml version="1.0" encoding="utf-8"?>
<ds:datastoreItem xmlns:ds="http://schemas.openxmlformats.org/officeDocument/2006/customXml" ds:itemID="{54CFE4EE-AA1C-4A8F-BBAB-04A590D2D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skripsi fadillah roza</Template>
  <TotalTime>0</TotalTime>
  <Pages>26</Pages>
  <Words>3203</Words>
  <Characters>18262</Characters>
  <Application>Microsoft Office Word</Application>
  <DocSecurity>4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hp</cp:lastModifiedBy>
  <cp:revision>2</cp:revision>
  <cp:lastPrinted>2025-03-05T01:20:00Z</cp:lastPrinted>
  <dcterms:created xsi:type="dcterms:W3CDTF">2026-01-23T03:00:00Z</dcterms:created>
  <dcterms:modified xsi:type="dcterms:W3CDTF">2026-01-23T03:00:00Z</dcterms:modified>
</cp:coreProperties>
</file>